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developer with over 10 years of experience in software development, specializing in Ruby on Rails, Agile methodologies, and full-stack web solutions. Proven ability to design and implement scalable applications and mentor junior developers, consistently delivering high-quality software aligned with business objectives.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 and Frameworks</w:t>
      </w:r>
      <w:r>
        <w:rPr>
          <w:rFonts w:asciiTheme="majorHAnsi" w:hAnsiTheme="majorHAnsi" w:cstheme="majorHAnsi"/>
          <w:bCs/>
          <w:lang w:val="en-US"/>
        </w:rPr>
        <w:t xml:space="preserve">: Ruby on Rails, JavaScript, React, SQL, HTML/CSS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GitHub, Jira, PostgreSQL,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Methodologies</w:t>
      </w:r>
      <w:r>
        <w:rPr>
          <w:rFonts w:asciiTheme="majorHAnsi" w:hAnsiTheme="majorHAnsi" w:cstheme="majorHAnsi"/>
          <w:bCs/>
          <w:lang w:val="en-US"/>
        </w:rPr>
        <w:t xml:space="preserve">: Agile, Scrum, Test-Driven Development (TDD), Domain-Driven Design (DDD),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Management</w:t>
      </w:r>
      <w:r>
        <w:rPr>
          <w:rFonts w:asciiTheme="majorHAnsi" w:hAnsiTheme="majorHAnsi" w:cstheme="majorHAnsi"/>
          <w:bCs/>
          <w:lang w:val="en-US"/>
        </w:rPr>
        <w:t xml:space="preserve">: ETL, Data Analysis, Metabase, Looker, MongoDB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 and DevOps</w:t>
      </w:r>
      <w:r>
        <w:rPr>
          <w:rFonts w:asciiTheme="majorHAnsi" w:hAnsiTheme="majorHAnsi" w:cstheme="majorHAnsi"/>
          <w:bCs/>
          <w:lang w:val="en-US"/>
        </w:rPr>
        <w:t xml:space="preserve">: AWS, Azure, Heroku, Terraform,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multiple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 for customer and administrative use, resolving complex coding challenges and implementing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flexible systems and solutions to improve application performance and scalability, ensuring efficient access to third-party integrations.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product and customer care teams to define project specifications, contributing to sprint planning and daily standups in an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Achieved mastery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data-heavy applications, implementing optimized queries for robust performance and data retrieval.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complete software development lifecycle (SDLC) ensuring adherence to secure coding practices and quality standards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unit and integration 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encouraging coding best practices and promoting team knowledge sharing through pull request reviews.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application reliability and performance through the efficient management of background processing systems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queuing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mechanisms.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services and tools effectively while managing data ingestion processes seamlessly, contributing to enhanced user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Demonstrated creative problem-solving skills in tackling engineering issues, leveraging data analysis to inform solution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architecture discussions to design robust and maintainable systems aligned with business goals and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code reviews and provided constructive feedback to improve code quality and team capabilities in alignment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responsive user interfaces and improved user engagement through effective implementation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front-end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DevOps teams to deploy applications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environments, ensuring reliable cloud service utilization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Championed secure coding practices throughout development, reinforcing a culture of quality and accountability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control, ensuring smooth collaboration and code management across projects.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rich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improving user interface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sprint cycles, working closely with cross-functional teams to deliver high-quality software products on-time.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mentoring junior developers, providing guidance on coding standards and design principles while fostering a collaborative team culture.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backend development focusing on database optimization and connectivity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commands.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user authentication and authorization features, ensuring secure user data management throughout various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management teams to translate requirements into technical specifications, implementing feedback loops for continuous improvement.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frontend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responsive design and user feedback.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testing phases, conducting functional tests and ensuring adherence to user requirements and quality assurance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(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) to maintain project history and facilitate collaborative development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team meetings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task tracking to help manage workload effectively across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the implementation of agile methodologies, adapting workflows to improve project efficiency.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the fundamentals of full-stack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with version control practices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participating in regular code commits and reviewing deployment pipelines.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within small teams on project-based initiatives, contributing to backend database setups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Adapted to agile methodologies through participation in daily scrums and contributing to progress updates and sprint planning.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front-end development efforts through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to implement designs based on wireframe specifications.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unit testing to ensure application reliability and identify bugs early in the development 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knowledge sharing sessions among peers to promote learning and encourage discussions on best practices within the development community.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customers to gather feedback on usability and functionality, driving feature enhancements based on direct user insights.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maintenance and troubleshooting of existing applications, learning to debug common issues in real-time.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Initiated personal projects to build on skills developed during professional work, focusing on key areas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front-end functionalities.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