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DevOps/Data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DevOps/Data Engineer with 10+ years of experience in designing, building, and maintaining scalable ETL/ELT pipelines and data models. Proven expertise in enhancing data performance and quality through collaboration with cross-functional teams, ensuring robust data workflows in production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</w:t>
      </w:r>
      <w:r>
        <w:rPr>
          <w:rFonts w:asciiTheme="majorHAnsi" w:hAnsiTheme="majorHAnsi" w:cstheme="majorHAnsi"/>
          <w:bCs/>
          <w:lang w:val="en-US"/>
        </w:rPr>
        <w:t xml:space="preserve">: ETL, ELT, Data Pipelines, Data Warehouses, Data Models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Terraform, Docker, Kubernetes, Ansible,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</w:t>
      </w:r>
      <w:r>
        <w:rPr>
          <w:rFonts w:asciiTheme="majorHAnsi" w:hAnsiTheme="majorHAnsi" w:cstheme="majorHAnsi"/>
          <w:bCs/>
          <w:lang w:val="en-US"/>
        </w:rPr>
        <w:t xml:space="preserve">: CI/CD, Jenkins, GitLab CI, CircleCI,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and Logging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Splunk,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SQL, Scala, Bash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Business Intelligence</w:t>
      </w:r>
      <w:r>
        <w:rPr>
          <w:rFonts w:asciiTheme="majorHAnsi" w:hAnsiTheme="majorHAnsi" w:cstheme="majorHAnsi"/>
          <w:bCs/>
          <w:lang w:val="en-US"/>
        </w:rPr>
        <w:t xml:space="preserve">: Tableau, Power BI, Looker, Snowflake, Redshift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DevOps/Data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ETL/ELT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and monitored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 for seamless data pipeline deployment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data quality measures across workflows to optimize performance, leveraging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Talend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data analysts to understand and translate business needs into data solutions, improving stakeholder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cloud resources and infrastructure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high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containerizing data applications, ensuring consistency across development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code, simplifying the management and deployment of cloud resources.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data models that catered to the analytics needs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BigQuery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Continually assessed and improved data workflows, integrating automated monitoring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and communicated best practices for data handling and ETL processes to support team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workflow stability and ensured optimal performance of data pipelines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continuous improvement by implementing feedback mechanisms for ETL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collaborated with BI developers to optimize data visualization queries for reporting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environment management and operations for production data workflows to ensure seamless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initiatives for automating repetitive data tasks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scripts and cloud functions.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data pipelines to facilitate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Glue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Snowflake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gather requirements and implement effective data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 ingestion into cloud warehouses, adhering to best practices for data quality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containers for consistent testing and deployment of data applications across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CI/CD automation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data pipeline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data workflows for stability and performance optimization using cloud-based monitoring tools.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cloud infrastructure and provisioning resources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data pipeline issues while ensuring minimal downtime and data loss.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code reviews and knowledge sharing sessions to enhance team expertise regarding data handling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design and optimization of data models to support analytical initiatives.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data workflows and processes, contributing to team knowledge repositories.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on cloud technologies and best practices for data engineering.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within cloud environments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Talend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Informatica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 migration projects, ensuring reliability and quality of data during transfers.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SQL databases, implementing scripts for data extraction and manipulation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projects requiring data validation and cleaning, ensuring data integrity for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batch processing systems, optimizing how data was processed from raw sources to actionable insights.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learning initiatives regarding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gaining foundational knowledge of data storage and processing.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collaborative coding practices, enhancing workflow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exercises for existing data systems to improve performance and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procedures for data manipulation and ETL processes to aid in team onboarding.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weekly team meetings, discussing progress and challenges related to data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