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Cloud Infrastructure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and solutions-oriented Senior DevOps Engineer with 10+ years of experience in architecting, deploying, and managing cloud-based infrastructures. Proficient in AWS, Terraform, Ansible, and Kubernetes, with extensive expertise in automation and CI/CD pipelines. Strong problem-solving capabilities, combined with a commitment to system reliability and security compliance, enable the development of robust cloud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Computing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EC2, EKS, Lambda, Fargate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Terragrunt, CloudFormation, Pulumi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Helm, OpenShift, EKS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Configuration Management</w:t>
      </w:r>
      <w:r>
        <w:rPr>
          <w:rFonts w:asciiTheme="majorHAnsi" w:hAnsiTheme="majorHAnsi" w:cstheme="majorHAnsi"/>
          <w:bCs/>
          <w:lang w:val="en-US"/>
        </w:rPr>
        <w:t xml:space="preserve">: Ansible, Puppet, Chef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Jenkins, GitHub Actions, GitLab CI,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ELK Stack, Prometheus, Grafana, Datadog, Splunk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Compliance &amp; Security</w:t>
      </w:r>
      <w:r>
        <w:rPr>
          <w:rFonts w:asciiTheme="majorHAnsi" w:hAnsiTheme="majorHAnsi" w:cstheme="majorHAnsi"/>
          <w:bCs/>
          <w:lang w:val="en-US"/>
        </w:rPr>
        <w:t xml:space="preserve">: FedRAMP, SOC 2, CMMC 2, NIST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</w:t>
      </w:r>
      <w:r>
        <w:rPr>
          <w:rFonts w:asciiTheme="majorHAnsi" w:hAnsiTheme="majorHAnsi" w:cstheme="majorHAnsi"/>
          <w:bCs/>
          <w:lang w:val="en-US"/>
        </w:rPr>
        <w:t xml:space="preserve">: Linux, Windows, Unix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Scripting Languages</w:t>
      </w:r>
      <w:r>
        <w:rPr>
          <w:rFonts w:asciiTheme="majorHAnsi" w:hAnsiTheme="majorHAnsi" w:cstheme="majorHAnsi"/>
          <w:bCs/>
          <w:lang w:val="en-US"/>
        </w:rPr>
        <w:t xml:space="preserve">: Python, Bash, PowerShell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Cloud Infrastructure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managed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infrastructures, enhancing service reliability and performance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Infrastructure as Code (IaC)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Terragrunt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which streamlined deployment processes and reduced configuration drift.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 orchestration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deploying microservices architecture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security postures by proactively identifying vulnerabilities and implementing compliance measures aligned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FedRAMP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SOC 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using automated evidence collection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robust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streamlined deployment and integration for multiple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Configured and 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centralized logging and monitoring, allowing for improved observability and quick issue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standardized automation playbooks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simplifying system configuration management and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comprehensive post-incident reviews and established preventive measures, contributing to a culture of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across teams to define project priorities and manage deadlines in a fully remote environment, demonstrating exceptional self-management skills.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on-call rotations as a key escalation point, ensuring prompt incident resolution and maintaining high system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deployed serverless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enable cost-effective resource utilization and faster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best practices for cloud infrastructure security, including threat modeling and risk assessments in alignment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Python scripting to automate routine tasks, enabling greater operational efficiencies and reduced manual workload.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proactive system health checks and performance metrics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performance through careful analysis of system logs and metrics, leading to optimizations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Served as a mentor to junior engineers, providing guidance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and automation techniques.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deployed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solutions utilizing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meet project demands.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infrastructure provisioning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reducing the deployment timeline for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continuous integration and continuous deployment (CI/CD)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seamless updates of applications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containerized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orchestrated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resource utilization and application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configuration management, ensuring consistency across environments and simplifying system updates and patches.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and tuned performance of cloud services and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visibility of operational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an integral role in ensuring compliance with security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CMMC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SOC 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the audit process and evidence collection.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operational processes, enabling faster and more reliable deployment of cloud resources.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vulnerability assessments and implemented security best practices, improving overall infrastructure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technical design sessions and created detailed documentation for cloud architecture and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reviews of infrastructure code, ensuring adherence to best practices and company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to improve team awareness of modern DevOps tools and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and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 the guidance of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in the implementation of Infrastructure as Code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team efforts to automate environment provisioning.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CI/CD pipeline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automation of testing and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in containerization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contributed to container orchestration discussions regarding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playbooks for configuration management, working closely with senior engineers to standardize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monitoring systems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to analyze performance metrics and system health.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compliance requirements by aiding in the documentation and preparation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SOC 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audits.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system administration tasks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servers, improving foundational knowledge in server management and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Authored small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routine tasks, supporting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development teams to understand application requirements and enhance deployment strategies.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