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DevOps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Results-oriented Senior DevOps Engineer with over 10 years of experience specializing in AWS infrastructure management, CI/CD pipeline development, and observability frameworks in highly regulated environments. Proven track record in enhancing reliability and security while ensuring compliance with financial services standards.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AWS ECS, AWS S3, AWS ALB, AWS RDS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and Automation</w:t>
      </w:r>
      <w:r>
        <w:rPr>
          <w:rFonts w:asciiTheme="majorHAnsi" w:hAnsiTheme="majorHAnsi" w:cstheme="majorHAnsi"/>
          <w:bCs/>
          <w:lang w:val="en-US"/>
        </w:rPr>
        <w:t xml:space="preserve">: Terraform, GitHub Actions, ArgoCD, Bash,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and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AWS Fargate, Microservices, Service Mesh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and Observability</w:t>
      </w:r>
      <w:r>
        <w:rPr>
          <w:rFonts w:asciiTheme="majorHAnsi" w:hAnsiTheme="majorHAnsi" w:cstheme="majorHAnsi"/>
          <w:bCs/>
          <w:lang w:val="en-US"/>
        </w:rPr>
        <w:t xml:space="preserve">: Datadog, CloudWatch, Prometheus, Grafana, ELK Stack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and Security</w:t>
      </w:r>
      <w:r>
        <w:rPr>
          <w:rFonts w:asciiTheme="majorHAnsi" w:hAnsiTheme="majorHAnsi" w:cstheme="majorHAnsi"/>
          <w:bCs/>
          <w:lang w:val="en-US"/>
        </w:rPr>
        <w:t xml:space="preserve">: VPC, IAM, NAT Gateways, Security Groups, Compliance Frameworks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DevOps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maintained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infrastructure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provisioning across multi-account environments to enhance reliability and reduce deployment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CI/CD pipelines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ArgoCD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seamless code deployment across multiple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comprehensive observability strategies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Datadog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monitoring application health, performance metrics, and incident detection.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managed containerized applications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orchestrated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highest availability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engineering teams to establish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Service Level Objectives (SLOs)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Service Level Indicators (SLIs)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improved service reliability and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Directed the implementation of security best practices, working in sync with compliance teams to adhere to financial services regulations throughout the software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disaster recovery strategies and backup procedures using AWS services to ensure business continuity and data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Bash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creating automation scripts to streamline operational processes, reducing manual efforts significantly.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post-incident reviews to develop improved incident response procedures and enhance overall system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on practices pertaining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cloud architectures, and effective monitoring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troubleshooting complex distributed systems, utilizing advanced networking concepts to resolve issues quickly and efficiently.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resource allocation and cost efficiency in AWS services through rigorous analysis and monitoring, contributing to infrastructure cost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integrated cutting-edge technologies into AWS environments, ensuring alignment with industry best practices and compliance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enhance CI/CD workflows that maximized throughput while minimizing risk during deployment phases.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performance tuning of AWS services, particularly focusing on ECS and RDS, to enhance application responsiveness.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DevOps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Configured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 with a focus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improved data handling and application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deployment workflows by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fostering a culture of automation and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monitoring solutions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detailed performance insights and operational visibility.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containerized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explored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establish modern application delivery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developers to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infrastructure as code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simplifying environment provisioning.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adoption of observability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Datadog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incident management and proactive system monitoring.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automated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various DevOps processes and improve deployment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basic security protocols and compliance measures to ensure data protection in cloud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system capacity planning, utilizing metrics from existing applications to inform future infrastructure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incident response teams during operational outages, conducting initial diagnosis and resolution efforts.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DevOps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deploying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utilizing services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CloudFront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hosting and content delivery.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manage basic CI/CD processes with integrated tools, helping to automate initial deployment pipelines.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containerization, ensuring development environments were streamlined and replicable across multiple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setting up monitoring dashboards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provide insights into application performance and uptime.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foundational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 to automate routine tasks, contributing to a smoother operational workflow.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small team projects to prototype AWS infrastructure setups, enhancing understanding of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Fundamentally understood basic networking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VPC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configurations to ensure secure and efficient data flow within cloud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Observed DevOps best practices in action, contributing to minor adjustments and procedural recommendations during team stand-ups.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team reviews to analyze and improve upon operational processes and deployment strategies.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engineers in implementing security measures in compliance with AWS best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