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Data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Senior Data Engineer with over 10 years of experience in designing and implementing data infrastructures. Expertise in building scalable data pipelines and ensuring data quality while collaborating with cross-functional teams. Proven ability to leverage advanced data engineering principles and tools within fast-paced commercial insurance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Technologies</w:t>
      </w:r>
      <w:r>
        <w:rPr>
          <w:rFonts w:asciiTheme="majorHAnsi" w:hAnsiTheme="majorHAnsi" w:cstheme="majorHAnsi"/>
          <w:bCs/>
          <w:lang w:val="en-US"/>
        </w:rPr>
        <w:t xml:space="preserve">: Azure, Azure Data Factory, SQL, Data Warehousing, ETL/ELT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Management</w:t>
      </w:r>
      <w:r>
        <w:rPr>
          <w:rFonts w:asciiTheme="majorHAnsi" w:hAnsiTheme="majorHAnsi" w:cstheme="majorHAnsi"/>
          <w:bCs/>
          <w:lang w:val="en-US"/>
        </w:rPr>
        <w:t xml:space="preserve">: Data Governance, Metadata Management, Data Quality, Data Validation, Data Security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SQL, JSON, XML, JavaScript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Business Intelligence Tools</w:t>
      </w:r>
      <w:r>
        <w:rPr>
          <w:rFonts w:asciiTheme="majorHAnsi" w:hAnsiTheme="majorHAnsi" w:cstheme="majorHAnsi"/>
          <w:bCs/>
          <w:lang w:val="en-US"/>
        </w:rPr>
        <w:t xml:space="preserve">: Power BI, Tableau, Looker, BI Tools, Dashboarding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Version Control and CI/CD</w:t>
      </w:r>
      <w:r>
        <w:rPr>
          <w:rFonts w:asciiTheme="majorHAnsi" w:hAnsiTheme="majorHAnsi" w:cstheme="majorHAnsi"/>
          <w:bCs/>
          <w:lang w:val="en-US"/>
        </w:rPr>
        <w:t xml:space="preserve">: GitLab, CI/CD, Version Control, Data Workflows, Scripting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Data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scalable data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Data Factory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optimizing the ingestion of data from various sources including REST APIs, JSON, and XML formats.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managed a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cloud-based data warehouse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solution that 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Microsoft Azure SQL Server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high-quality, normalized data models for analytics.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validation and cleansing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processes to maintain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quality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financial reporting needs, aligning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SOX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NAIC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compliance requirements.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integration teams to develop secure and reliable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exchange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processes, ensuring seamless connectivity between internal systems and third-party vendors.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data ingestion processes, enhancing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monitoring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debugging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practices, while optimizing performance across varying data descriptions.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and documented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flows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schemas, and definitions to drive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governance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efforts, promoting standardization across the organization.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 workflows,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GitLab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manage version control effectively and ensure deployment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initial dashboards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Power BI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Tableau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enabling self-service analytics for business teams to gain insights into operations.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technical guidance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best practices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 data engineering, focusing on data architecture principles and performance optimization frameworks.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Drove initiatives to enhance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security practices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 alignment with industry standards, implementing access control measures for sensitive information.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diverse data sources, facilitating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complex data ingestion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across various granularity levels while ensuring system robustness.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with cross-functional teams to translate business requirements into scalable data solutions, enhancing operational efficiency and decision-making.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enrichment processes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utilizing AI-driven techniques to improve data accuracy and integrity for analyses.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performance tuning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 Server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environments, conducting thorough evaluations and refinements to improve query response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training new data engineers, documenting lessons learned and sharing insights into effective data engineering practices.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Data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and maintained data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ETL tools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process large datasets efficiently, ensuring reliable access to data for analytics.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mart design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projects utilizing dimensional modeling techniques that catered to specific business analytics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business analysts to gather requirements and implemented changes in data structures to better meet end-user demand.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comprehensive data documentation to track and describe complex data flows and transformation processes for regulatory compliance.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adherence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governance policies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the overall strategy for data management within the organization.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 Functions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serverless data processing tasks that complemented the existing data infrastructure.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Regularly communicated complex technical insights into layman's terms for stakeholders, bridging gap between technical teams and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performance tuning of data pipelines, resulting in more efficient data movement across various systems and platforms.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automated testing protocols to verify the integrity of data transformations and ensure accuracy across pipelines.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an awareness of industry trends and emerging tools to continuously enhance data engineering solutions.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Data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design and development of simple data pipelines for basic data ingestion tasks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maintenance of data systems, running regular checks for data quality and integrity against industry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projects to document existing databases and contribute to standardization efforts for improved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governance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work with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BI tools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Tableau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help visualize data trends and insights effectively for team reports.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training sessions about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manipulation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best practices and the effective use of SQL for retrieving data from databases.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engineers in developing foundational data models that would support more complex queries and operational needs.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operating within version control environments, specifically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smooth code management across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monitoring data ingestion processes, reporting issues to senior engineers for resolution and learning debugging methodologies.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testing of new data sources, analyzing potential misalignments before integration into existing systems and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standups and learning modules to gain further understanding of data pipeline engineering and best practices. 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