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Data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Results-oriented Data Engineer with over 10 years of professional experience in developing enterprise-level data platforms and data pipelines. Proficient in utilizing a diverse tech stack to drive data integration, automation, and process improvements across financial services. Adept at coaching junior engineers and enhancing operational efficiency by implementing CI/CD practices and infrastructure as code (IaC) strategies.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SQL, Bash, PowerShell,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Snowflake, Databricks, Azure, Google Cloud Platform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CI/CD Tools</w:t>
      </w:r>
      <w:r>
        <w:rPr>
          <w:rFonts w:asciiTheme="majorHAnsi" w:hAnsiTheme="majorHAnsi" w:cstheme="majorHAnsi"/>
          <w:bCs/>
          <w:lang w:val="en-US"/>
        </w:rPr>
        <w:t xml:space="preserve">: Terraform, GitHub Actions, Jenkins, CircleCI, GitLab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Orchestration and Pipelines</w:t>
      </w:r>
      <w:r>
        <w:rPr>
          <w:rFonts w:asciiTheme="majorHAnsi" w:hAnsiTheme="majorHAnsi" w:cstheme="majorHAnsi"/>
          <w:bCs/>
          <w:lang w:val="en-US"/>
        </w:rPr>
        <w:t xml:space="preserve">: Airflow, Dagster, ActiveBatch, DBT, Informatica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 Development</w:t>
      </w:r>
      <w:r>
        <w:rPr>
          <w:rFonts w:asciiTheme="majorHAnsi" w:hAnsiTheme="majorHAnsi" w:cstheme="majorHAnsi"/>
          <w:bCs/>
          <w:lang w:val="en-US"/>
        </w:rPr>
        <w:t xml:space="preserve">: REST, GraphQL, FastAPI, Flask, Spring Boot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Amazon RDS, Redshift, Oracle DB, MySQL, PostgreSQL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Formats and Tools</w:t>
      </w:r>
      <w:r>
        <w:rPr>
          <w:rFonts w:asciiTheme="majorHAnsi" w:hAnsiTheme="majorHAnsi" w:cstheme="majorHAnsi"/>
          <w:bCs/>
          <w:lang w:val="en-US"/>
        </w:rPr>
        <w:t xml:space="preserve">: JSON, CSV, Parquet, Avro, Apache Kafka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Tools</w:t>
      </w:r>
      <w:r>
        <w:rPr>
          <w:rFonts w:asciiTheme="majorHAnsi" w:hAnsiTheme="majorHAnsi" w:cstheme="majorHAnsi"/>
          <w:bCs/>
          <w:lang w:val="en-US"/>
        </w:rPr>
        <w:t xml:space="preserve">: Prometheus, Grafana, Dynatrace, Datadog, New Relic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Version Control</w:t>
      </w:r>
      <w:r>
        <w:rPr>
          <w:rFonts w:asciiTheme="majorHAnsi" w:hAnsiTheme="majorHAnsi" w:cstheme="majorHAnsi"/>
          <w:bCs/>
          <w:lang w:val="en-US"/>
        </w:rPr>
        <w:t xml:space="preserve">: Git, SVN, Mercurial, Bitbucket, GitLab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&amp; Automation</w:t>
      </w:r>
      <w:r>
        <w:rPr>
          <w:rFonts w:asciiTheme="majorHAnsi" w:hAnsiTheme="majorHAnsi" w:cstheme="majorHAnsi"/>
          <w:bCs/>
          <w:lang w:val="en-US"/>
        </w:rPr>
        <w:t xml:space="preserve">: OpenAI, Machine Learning, GenAI tools, Agentic workflows, LLM Development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Data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Data Engineer, Recent Company (Remote) - Present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Developed and optimized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enterprise data platforms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data extraction and ETL processes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Snowflake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high-efficiency data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Engineered and maintained automated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deployment speed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Collaborated with cross-functional teams to create data processing frameworks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improving integration of multiple data sources.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Designed and implemented integration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APIs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for client-facing applications,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FastAPI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Managed orchestration processes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efficiently scheduling and monitoring pipeline jobs across cloud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Established data validation and testing frameworks that 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DBT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maintaining accuracy and integrity across data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Enhanced operational efficiencies through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Infrastructure as Code (IaC)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practices, significantly reducing manual configuration errors.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Mentored junior engineers in their development efforts, focusing on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engineering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Reviewed code and contributed to best practices that enforced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quality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software lifecycle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Developed advanced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monitoring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 using tools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system reliability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Evaluated and implemented new technologies and frameworks to improve data processing capabilities,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streaming.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 Created comprehensive documentation and technical specifications to support the development and maintenance of deployed data solutions.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Senior Data Engineer, Previous Company (Remote) - 2 Years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Designed and built scalable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efficient data processing for financial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Led the design of cloud-based architectures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components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Redshift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RDS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enterprise data consolidation.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Collaborated closely with business intelligence teams, delivering accurate data products by integrating complex datasets from various sources.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Developed and deployed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FastAPI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internal and external data accessibility.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Implemented automated deployment strategies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seamless integration and delivery of data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Created and maintained user-defined functions (UDFs)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Snowflake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maximizing data transformation capabilities within the data warehouse.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Supported critical data operations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real-time monitoring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systems focusing on performance and alerting.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Conducted training sessions for staff on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engineering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automation and data governance.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Assisted in refining project requirements through active communication with stakeholders and technical experts in the finance domain.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Analyzed existing datasets and identified areas for improvement and integration, enhancing overall data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Drove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validation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techniques to ensure compliance with standards,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JSON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Parquet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formats.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Junior Data Engineer, First Company (Onsite) - 3 Years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Assisted in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supporting data extraction from various RDBMS.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Participated in the design of authentication and authorization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protocols, fostering security in data sharing.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Engaged in hands-on development of data tools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Pandas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Numpy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manipulation in Python.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Supported data migration projects transitioning legacy systems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cloud-based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solutions, particularly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Collaborated on automated scheduling of data workflows, significantly reducing the need for manual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Created and maintained tables and views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Oracle 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database management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Conducted performance tuning and optimization efforts for existing databases to improve query response times.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Assisted in the implementation of CI/CD practices using preliminary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automated testing approaches to streamline development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Learned and adopted best practices in agile project environments, contributing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documentation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project tracking.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 Contributed to troubleshooting and debugging of data issues, solidifying foundational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engineering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problem-solving.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