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Data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Data Engineer with over 10 years of expertise in designing, developing, and maintaining scalable data pipelines and infrastructure. Proficient in Azure Synapse Analytics, Apache Spark, and Python with a solid understanding of data governance and quality assurance best practices.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Engineering</w:t>
      </w:r>
      <w:r>
        <w:rPr>
          <w:rFonts w:asciiTheme="majorHAnsi" w:hAnsiTheme="majorHAnsi" w:cstheme="majorHAnsi"/>
          <w:bCs/>
          <w:lang w:val="en-US"/>
        </w:rPr>
        <w:t xml:space="preserve">: Data Pipelines, ETL Processes, Data Integration, Data Quality Assurance, Data Modeling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Azure Synapse Analytics, Azure Data Factory, Azure Data Lake Storage, Azure DevOps, Azure Databricks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SQL, Java, Scala, 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Processing</w:t>
      </w:r>
      <w:r>
        <w:rPr>
          <w:rFonts w:asciiTheme="majorHAnsi" w:hAnsiTheme="majorHAnsi" w:cstheme="majorHAnsi"/>
          <w:bCs/>
          <w:lang w:val="en-US"/>
        </w:rPr>
        <w:t xml:space="preserve">: Apache Spark, Apache Kafka, Hadoop, Snowflake, Data Warehousing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Collaboration Tools</w:t>
      </w:r>
      <w:r>
        <w:rPr>
          <w:rFonts w:asciiTheme="majorHAnsi" w:hAnsiTheme="majorHAnsi" w:cstheme="majorHAnsi"/>
          <w:bCs/>
          <w:lang w:val="en-US"/>
        </w:rPr>
        <w:t xml:space="preserve">: JIRA, Git, CI/CD, Agile Methodologies, Slack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Data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maintained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organizational data integration and processing needs,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ETL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governance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 to ensure compliance and data integrity throughout the organization.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analyze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requirements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translate them into feasible technical solutions, actively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project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complex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models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Synapse Analytics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performance and accessibility of business intelligence reporting.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performance and managed configurations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pools for effective data processing, contributing to improved data analysis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testing and quality assurance protocols for data pipelines to validate data accuracy and reliability,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querying and validation.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and integrated new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technologies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tools to improve overall data infrastructure capabilities, ensuring the organization stays up-to-date with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mentorship for junior engineers on best practices related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modeling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pipeline development,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analyzed industry trends related to cloud data technologies, advocating for necessary changes to maintain competitive edge.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data analysts to develop analytical models and predictions, optimizing presentation of key business insights.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and professional development, attending workshops and obtaining certifications in relevant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technologies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advanced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scripting to automate routine data processing tasks, enhancing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designing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strategies to align with strategic business goals, while ensuring scalability of data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comprehensive documentation of data processes and architecture to support team communication and future enhancements.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contributed in Agile ceremonies including Sprint Planning and Retrospectives, improving team collaboration.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optimized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data flow efficiency and reducing processing time in organizational data projects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Spark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 scientists to enhance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models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predictive analytics,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Data Factory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model deployment and data integration.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standardization practices around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governance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data accuracy and security measures while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project tracking.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debugging and performance tuning of data pipelines to ensure high availability and reliability of data across platforms,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real-time data processing.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training sessions for team members on new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modeling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ETL development, enhancing team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migration of legacy data systems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Data Lake Storage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integrity and continuity during the transition.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stakeholder communications regarding project updates while ensuring alignment with overall data strategies and business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Instrumental in the adoption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across the data engineering team, fostering an environment of continuous improvement and adaptation to change.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batch processing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Hadoop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infrastructure to handle large datasets efficiently.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to maintain high coding standards and best practices among team members,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project retrospectives to identify areas of improvement within the data engineering processes and technologies.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developing documentation for data processes and workflows, establishing clear guidelines for internal use.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 processes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handling data extraction, transformation, and loading for various business needs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efforts to design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models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addressed specific business requirements, ensuring alignment with organizational goals.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creation of data pipelines that streamlined data access for reporting and analytics, primarily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maintenance and troubleshooting of existing data systems, focusing on data quality and availability.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engineers in optimizing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processing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Spark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in big data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testing and validation of data quality to ensure the accuracy of data used in analytics and reporting, applying standards from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governance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analysts to gather required specifications for data-related tasks, learning to translate business requirements into technical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data architectures and workflows meticulously, contributing to the maintenance of project documentation for knowledge sharing.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and discussions about technology adoption, particularly around new Azure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assess and implement new tools for data management in line with emerging technology trends.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