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Data engineering professional with over 10 years of experience in developing and maintaining large-scale data platforms and pipelines. Proven expertise in utilizing Python, PySpark, and Databricks for building production-grade data solutions and optimizing operational workflows. Strong collaboration skills to translate business requirements into impactful data architectures and analytics, ensuring data integrity and compliance across various domains.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SQL, PySpark, Java, Scala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Engineering Tools</w:t>
      </w:r>
      <w:r>
        <w:rPr>
          <w:rFonts w:asciiTheme="majorHAnsi" w:hAnsiTheme="majorHAnsi" w:cstheme="majorHAnsi"/>
          <w:bCs/>
          <w:lang w:val="en-US"/>
        </w:rPr>
        <w:t xml:space="preserve">: Databricks, Apache Airflow, Delta Lake, AWS Glue, Kafka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and Data Warehousing</w:t>
      </w:r>
      <w:r>
        <w:rPr>
          <w:rFonts w:asciiTheme="majorHAnsi" w:hAnsiTheme="majorHAnsi" w:cstheme="majorHAnsi"/>
          <w:bCs/>
          <w:lang w:val="en-US"/>
        </w:rPr>
        <w:t xml:space="preserve">: PostgreSQL, MySQL, MongoDB, Redshift, Snowflake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Azure, GCP, Azure Databricks, Google BigQuery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and DevOps</w:t>
      </w:r>
      <w:r>
        <w:rPr>
          <w:rFonts w:asciiTheme="majorHAnsi" w:hAnsiTheme="majorHAnsi" w:cstheme="majorHAnsi"/>
          <w:bCs/>
          <w:lang w:val="en-US"/>
        </w:rPr>
        <w:t xml:space="preserve">: Git, Jenkins, Terraform,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Business Intelligence Tools</w:t>
      </w:r>
      <w:r>
        <w:rPr>
          <w:rFonts w:asciiTheme="majorHAnsi" w:hAnsiTheme="majorHAnsi" w:cstheme="majorHAnsi"/>
          <w:bCs/>
          <w:lang w:val="en-US"/>
        </w:rPr>
        <w:t xml:space="preserve">: Power BI, Tableau, QuickSight, Looker, Apache Superset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 &amp; Analytics</w:t>
      </w:r>
      <w:r>
        <w:rPr>
          <w:rFonts w:asciiTheme="majorHAnsi" w:hAnsiTheme="majorHAnsi" w:cstheme="majorHAnsi"/>
          <w:bCs/>
          <w:lang w:val="en-US"/>
        </w:rPr>
        <w:t xml:space="preserve">: TensorFlow, PyTorch, MLFlow, scikit-learn, Feature Engineering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Quality Assurance</w:t>
      </w:r>
      <w:r>
        <w:rPr>
          <w:rFonts w:asciiTheme="majorHAnsi" w:hAnsiTheme="majorHAnsi" w:cstheme="majorHAnsi"/>
          <w:bCs/>
          <w:lang w:val="en-US"/>
        </w:rPr>
        <w:t xml:space="preserve">: Unit Testing, Integration Testing, Data Quality Testing, Automation Testing, Pipeline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Data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scalable 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Databricks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Medallion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data quality across diverse datasets.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Delta 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tables to manage data integrity and schema evolution for a data lake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orchestrating complex workflows, scheduling ETL jobs, and monitoring their performance and status.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semantic data layers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curated datasets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Power BI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QuickSight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data accessibility for business intelligence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interpret business requirements into actionable data pipeline specifications and technical designs.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CI/CD pipelines for automating deployment processes,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quality checks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ingestion and transformation layers to ensure the reliability of the data for analytics and reporting.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machine learning initiatives by developing data preparation workflows and feature pipelines within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Databricks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ecosystem.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technical documentation, including data lineage and workflow architecture to maintain clarity in the data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query optimization techniques across relational databases to improve query performance and reduce execution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Troubleshot data pipeline failures and workflow issues, implementing immediate resolutions for seamless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data engineers on best practices in data engineering, enhancing the team's knowledge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Databricks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functionalities and data architecture designs.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technical assessments to evaluate emerging technologies and assess potential integration into existing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Promoted a culture of continuous improvement through the consistent application of new data engineering techniques and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regulatory and compliance reviews to ensure that all data solutions met necessary legal considerations.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high-performance data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robustness and efficiency across varied data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extensively with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Databricks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platform, utilizing features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Delta Live Tables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reliable data ingestion and processing.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ETL processes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project throughput and ensuring timely delivery of data products to business 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BI developers to create meaningful dashboards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Power BI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 visualization and decision-making capabilities for stakeholders.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cross-department efforts to combine internal and external data sources, enriching analyses and reporting functions.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documentation and maintainability for future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comprehensive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testing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the integrity and reliability of data deliveries into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cloud technologies, coordinating between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on-premise solutions to maintain data consistency across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 culture of knowledge sharing through workshops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workflows and effective data engineering strategies.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operational teams by troubleshooting issues, ensuring that data delivery was both reliable and scalable for high-traffic scenarios.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frequent audits on data quality and lineage, ensuring adherence to regulatory compliance and internal governance mandates.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up-to-date technical documentation to support ongoing data engineering initiatives and future assessments.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data pipelines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data transformation and streamlined delivery for analytical use.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foundational data quality testing approaches within internal workflows to enhance the trustworthiness of outputs.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queries optimization, identifying performance bottlenecks and suggesting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Jupyter Notebooks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exploratory data analysis and prototype rapid development, lending insights to future pipeline iterations.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deployment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Airflow DAGs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automation in daily tasks, enhancing overall efficiency and productivity across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dictionaries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maintained documentation to support data literacy across teams, aligning technical terminology with business language.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integrate various sources, facilitating a holistic view of operations through comprehensive reporting.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feature engineering at a basic level, assisting in the preparation and transformation processes necessary for machine learning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discussions around architectural design principles, offering insights based on practical experiences and trends observed in developing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with emerging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 solutions, contributing to technical exploration and testing of new features.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