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Data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Data Engineer with over 10 years of experience in designing scalable data architectures, implementing ELT pipelines, and enhancing data reliability across various platforms. Skilled in collaborating with cross-functional teams to deliver actionable insights and support business decision-making through advanced analytics.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Core Skills</w:t>
      </w:r>
      <w:r>
        <w:rPr>
          <w:rFonts w:asciiTheme="majorHAnsi" w:hAnsiTheme="majorHAnsi" w:cstheme="majorHAnsi"/>
          <w:bCs/>
          <w:lang w:val="en-US"/>
        </w:rPr>
        <w:t xml:space="preserve">: Data Modeling, SQL, Data Warehousing, Data Pipelines, Cloud 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Technologies &amp; Tools</w:t>
      </w:r>
      <w:r>
        <w:rPr>
          <w:rFonts w:asciiTheme="majorHAnsi" w:hAnsiTheme="majorHAnsi" w:cstheme="majorHAnsi"/>
          <w:bCs/>
          <w:lang w:val="en-US"/>
        </w:rPr>
        <w:t xml:space="preserve">: Apache Airflow, AWS (S3, Redshift, Lambda), Snowflake, dbt,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Analytics &amp; BI</w:t>
      </w:r>
      <w:r>
        <w:rPr>
          <w:rFonts w:asciiTheme="majorHAnsi" w:hAnsiTheme="majorHAnsi" w:cstheme="majorHAnsi"/>
          <w:bCs/>
          <w:lang w:val="en-US"/>
        </w:rPr>
        <w:t xml:space="preserve">: Tableau, Looker, Power BI, Google Analytics, Metabase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&amp; Scripting</w:t>
      </w:r>
      <w:r>
        <w:rPr>
          <w:rFonts w:asciiTheme="majorHAnsi" w:hAnsiTheme="majorHAnsi" w:cstheme="majorHAnsi"/>
          <w:bCs/>
          <w:lang w:val="en-US"/>
        </w:rPr>
        <w:t xml:space="preserve">: Java, Scala, R, Shell Scripting,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Kafka, Spark, ETL/ELT, Git, Agile Methodologies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Data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scalable data models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analytics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significantly enhancing the company's reporting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ELT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data ingestion from various sources, ensuring high data quality and reliability for product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powerful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warehousing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solutions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Redshift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which improved team access to crucial business insights.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documentation and training materials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modeling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to assist stakeholders in operationalizing analytics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teams from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Product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Finance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Sales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translate business needs into effective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solutions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driving strategic decision-making.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data workflows and ensure efficient pipeline management across the organization.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solutions that proactively identified data quality issues in production environments,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scripting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that emphasized best practices in writing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maintainable code, fostering a culture of craftsmanship.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Tableau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Looker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creating insightful dashboards allowing non-technical users to uncover data trends independently.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migration from legacy systems to modern analytics tools, facilitating a more unified approach to business intelligence.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and optimized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data processing, enhancing the responsiveness of applications to data changes.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closely with data governance teams to ensure data compliance measures were observed and executed within projects.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Adapted quickly to new technologies and challenges, using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dbt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data transformation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performance tuning of existing SQL queries, leading to faster data retrieval times for critical operational reports.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on data engineering best practices ensuring alignment with the company's data strategy.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production 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leveraging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Glue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significantly improving throughput and data availability.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cloud infrastructure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storage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Redshift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analytical querying, which enhanced the overall data architecture framework.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quality checks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part of the pipeline implementation to ensure integrity throughout the data lifecycle, resulting in reliable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advanced statistical analysis and machine learning models, contributing toward predictive analytics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Empowered cross-functional teams by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self-service BI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allowing them to leverage analytics without heavy IT intervention.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architecture discussions to evolve the data strategy, ensuring alignment with business goals and leveraging the latest technologies.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internal reporting processes by replacing legacy tools with modern BI solutions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 BI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new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visualization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Coordinated with data scientists and analytics teams to perform thorough exploratory data analysis, enhancing understanding of customer behavior patterns.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data accessibility and usability through detailed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documentation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of data pipelines and flow of data across systems, improving understanding for new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actively in an agile team environment, leveraging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project management and workflow refinement.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continuous integration and delivery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deployment of analytical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training non-technical team members on data interpretation and usage of reporting tools.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models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supported analytics for sales forecasting and customer segmentation, implemented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complex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the flow of data from various sources enhancing overall data strategy.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Regularly collaborated with analytics teams to gather requirements for data insights, translating business questions into effective data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warehouse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in a multiple cloud environments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data storage costs while maintaining accessibility and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building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that processed millions of records automatically, enhancing operational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adoption of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governance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compliance and utilization of trusted data sources.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deployment of real-time analytics capabilities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operational responsiveness.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detailed dashboards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Tableau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real-time reporting on key business metrics, empowering stakeholders with actionable insights.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ongoing support and maintenance for existing data pipelines, ensuring high reliability and performance throughout the project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cross-functional teams to migrate legacy data systems to up-to-date architectures, facilitating improvements in data processing and analytics.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