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C++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C++ engineer with over 10 years of experience in developing performance-critical applications, conducting interactive code reviews, and optimizing systems for high performance. Expert in modern C++, with hands-on experience in AI data training and evaluation. Proven ability to assess and improve AI-generated outputs through meticulous testing and validation methodologies, ensuring reliability and accuracy.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C++, Python, Java, JavaScript, 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Systems Programming</w:t>
      </w:r>
      <w:r>
        <w:rPr>
          <w:rFonts w:asciiTheme="majorHAnsi" w:hAnsiTheme="majorHAnsi" w:cstheme="majorHAnsi"/>
          <w:bCs/>
          <w:lang w:val="en-US"/>
        </w:rPr>
        <w:t xml:space="preserve">: Concurrency, Memory Management, Operating Systems, Performance Optimization, Multi-threading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GCC, Clang, Visual Studio, CMake, Makefiles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Debugging</w:t>
      </w:r>
      <w:r>
        <w:rPr>
          <w:rFonts w:asciiTheme="majorHAnsi" w:hAnsiTheme="majorHAnsi" w:cstheme="majorHAnsi"/>
          <w:bCs/>
          <w:lang w:val="en-US"/>
        </w:rPr>
        <w:t xml:space="preserve">: GDB, Valgrind, Google Test, Catch2, Profiling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AI/Data Evaluation</w:t>
      </w:r>
      <w:r>
        <w:rPr>
          <w:rFonts w:asciiTheme="majorHAnsi" w:hAnsiTheme="majorHAnsi" w:cstheme="majorHAnsi"/>
          <w:bCs/>
          <w:lang w:val="en-US"/>
        </w:rPr>
        <w:t xml:space="preserve">: AI Training, Annotation Tools, Model Performance Evaluation, Natural Language Processing, Machine Learning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C++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Reviewed and optimized AI-generated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code, enhancing accuracy and performance across various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systematic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adherence to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memory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 optimization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concurrency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handling.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AI training teams to develop prompt engineering strategies that improved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model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responses while maintaining technical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move semantics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smart pointers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deliver scalable solutions that met rigorous performance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high-quality reference implementations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guide engineering best practices, supporting the training of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Tested and validated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outputs, identifying biases and inaccuracies, to improve response accuracy and contextual understanding.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streamlined integration and delivery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applications, enhancing overall development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technical documentation that improved clarity and understanding of complex concepts for developers and non-developers alike.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to educate team members on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systems programming.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and enforced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coding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improved the maintainability and safety of all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profiling and analysis tools to identify performance bottlenecks and suggest optimization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effectively to manage project codebase changes ensuring code integrity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debugging tools to troubleshoot critical issues affecting application performance, leading to significant stability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updated on emerging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 and technologies impacting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recruitment and mentorship of junior developers, fostering a culture of excellence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rigorous project retrospectives to identify process improvements and enhance overall project delivery speed.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C++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performance-critical software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a focus on high reliability and low latency.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efficient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memory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and conducted extensive testing to ensure optimal application performance under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a focus on adherence to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concurrency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system-level programming concepts.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build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CMake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smooth dependency management and project scaling in complex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Assessed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AI-generated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content to validate correctness and provide constructive feedback on potential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collaboration with cross-functional teams to align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performance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 and user expectations.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and user guides for internal and external users, detailing systems architecture and implementation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debugging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profiling tools to analyze application behavior, enabling targeted optimizations and enhanced memory usage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implemented automated testing frameworks to maintain code quality in a continuous integration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11 and later features effectively, optimizing legacy code to meet modern performance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development practices, contributing to sprint planning and retrospective sessions to drive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Updated and maintained existing applications, providing critical support and enhancements to existing functionalities.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C++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enterprise-level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functional correctness and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collaborative team efforts to investigate complex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issues,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debugging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solve real-time system problems.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evaluation of third-party libraries and tools suitable for enhancing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capabilities within the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core software functionalities and foster a culture of testing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core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system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memory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performance considerations in custom-built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projects emphasizing practical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development, enhancing foundational skills in performance programming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preliminary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offering insights and suggestions on code performance and style to fellow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changes and functionalities clearly to ensure knowledge sharing and clarity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learning sessions to stay abreast of industry trends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programming paradigms.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team projects, contributing individual skills towards achieving overall project objectives and milestones.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