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1DFBCA6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Backend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0DED7D7" w:rsidR="00A96FCC" w:rsidRPr="00B4406F" w:rsidRDefault="00DB3807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DB3807">
              <w:rPr>
                <w:rFonts w:asciiTheme="majorHAnsi" w:hAnsiTheme="majorHAnsi" w:cstheme="majorHAnsi"/>
              </w:rPr>
              <w:t>Mckinney, TX 75072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Dynamic and results-driven Senior C++ Developer with over 10 years of experience in backend software development. Expert in modern C++, including C++23, with a strong emphasis on performance optimization, multithreading, and debugging complex production issues. Proven track record in delivering high-performance backend systems and contributing to innovative solutions in dynamic environments.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C++, C++23, C, Python, Java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Operating Systems</w:t>
      </w:r>
      <w:r>
        <w:rPr>
          <w:rFonts w:asciiTheme="majorHAnsi" w:hAnsiTheme="majorHAnsi" w:cstheme="majorHAnsi"/>
          <w:bCs/>
          <w:lang w:val="en-US"/>
        </w:rPr>
        <w:t xml:space="preserve">: Linux, Windows, Unix, macOS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Concurrency &amp; Performance</w:t>
      </w:r>
      <w:r>
        <w:rPr>
          <w:rFonts w:asciiTheme="majorHAnsi" w:hAnsiTheme="majorHAnsi" w:cstheme="majorHAnsi"/>
          <w:bCs/>
          <w:lang w:val="en-US"/>
        </w:rPr>
        <w:t xml:space="preserve">: Multithreading, Lock-free Structures, Concurrency patterns, Asynchronous programming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Debugging &amp; Optimization Tools</w:t>
      </w:r>
      <w:r>
        <w:rPr>
          <w:rFonts w:asciiTheme="majorHAnsi" w:hAnsiTheme="majorHAnsi" w:cstheme="majorHAnsi"/>
          <w:bCs/>
          <w:lang w:val="en-US"/>
        </w:rPr>
        <w:t xml:space="preserve">: Valgrind, gdb, Visual Studio, Perf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Libraries &amp; Frameworks</w:t>
      </w:r>
      <w:r>
        <w:rPr>
          <w:rFonts w:asciiTheme="majorHAnsi" w:hAnsiTheme="majorHAnsi" w:cstheme="majorHAnsi"/>
          <w:bCs/>
          <w:lang w:val="en-US"/>
        </w:rPr>
        <w:t xml:space="preserve">: Boost, Qt, gRPC, OpenCV, Poco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Development Tools</w:t>
      </w:r>
      <w:r>
        <w:rPr>
          <w:rFonts w:asciiTheme="majorHAnsi" w:hAnsiTheme="majorHAnsi" w:cstheme="majorHAnsi"/>
          <w:bCs/>
          <w:lang w:val="en-US"/>
        </w:rPr>
        <w:t xml:space="preserve">: CMake, Makefiles, Git, Docker, Conan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Networking &amp; Protocols</w:t>
      </w:r>
      <w:r>
        <w:rPr>
          <w:rFonts w:asciiTheme="majorHAnsi" w:hAnsiTheme="majorHAnsi" w:cstheme="majorHAnsi"/>
          <w:bCs/>
          <w:lang w:val="en-US"/>
        </w:rPr>
        <w:t xml:space="preserve">: REST, gRPC, ZeroMQ, TCP/IP, UDP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Testing &amp; Documentation</w:t>
      </w:r>
      <w:r>
        <w:rPr>
          <w:rFonts w:asciiTheme="majorHAnsi" w:hAnsiTheme="majorHAnsi" w:cstheme="majorHAnsi"/>
          <w:bCs/>
          <w:lang w:val="en-US"/>
        </w:rPr>
        <w:t xml:space="preserve">: Unit Testing, Google Test, Mocking Frameworks, Doxygen, API documentation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36363434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Backend 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backend components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C++23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enhancing system performance and reliability.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Optimized multithreading capabilities, improving throughput and reducing latency in critical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Debugged complex production issues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gdb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Valgrind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significantly enhancing system stability.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high-performance algorithms and data structures, leveraging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lock-free programming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techniques.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cross-functional teams to define system architecture and integration strategies for external libraries.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thorough code reviews ensuring adherence to best practices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C++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code standards.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Contributed to performance benchmarking, identifying bottlenecks and implementing solutions for sustained high performance.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documented technical specifications for system components, facilitating knowledge transfer within the team.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continuous improvement initiatives, refining the development process and enhancing team efficiency.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Integrated communication protocols like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gRPC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REST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enabling seamless data exchange across distributed systems.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design reviews and supported team members in technical problem-solving.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CMake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Conan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building and managing dependencies, streamlining the development workflow.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unit tests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Google Test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ensuring code quality and reliability throughout the development cycle.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Contributed to the migration of legacy systems, modernizing key components for improved maintainability and performance.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API documentation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Doxygen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ensure clarity in communication of software design and usage.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48E12349" w:rsidR="00A96FCC" w:rsidRPr="00B4406F" w:rsidRDefault="00CF6A4B" w:rsidP="003A7A7F">
      <w:pPr>
        <w:pStyle w:val="Heading2"/>
        <w:rPr>
          <w:rFonts w:cstheme="majorHAnsi"/>
        </w:rPr>
      </w:pPr>
      <w:r>
        <w:rPr>
          <w:rFonts w:cstheme="majorHAnsi"/>
        </w:rPr>
        <w:t>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Engineered backend features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C++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while focusing on memory management and performance optimization.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Created multithreaded applications, maximizing resource utilization and minimizing latency.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Employed debugging tools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Valgrind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resolve memory leaks and optimize performance in existing systems.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in a team environment to refactor and improve existing codebases for maintainability and performance.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Integrated various third-party libraries into existing frameworks, enhancing system capabilities.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Executed rigorous testing procedures including performance testing and stress testing to ensure system robustness.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scalable software architectures to handle increasing loads with minimal impact on performance.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CMake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build configurations, ensuring consistency across different environments.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code reviews and contributed to drafting technical guidelines for future development.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Documented code and system functionalities, providing essential information for onboarding new team members.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refining coding standards and best practices among peers to uplift overall code quality.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Provided technical support for deploying applications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Linux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Windows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environments.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60EC9836" w:rsidR="003B7665" w:rsidRPr="00B4406F" w:rsidRDefault="00CF6A4B" w:rsidP="003B7665">
      <w:pPr>
        <w:pStyle w:val="Heading2"/>
        <w:rPr>
          <w:rFonts w:cstheme="majorHAnsi"/>
        </w:rPr>
      </w:pPr>
      <w:r>
        <w:rPr>
          <w:rFonts w:cstheme="majorHAnsi"/>
        </w:rPr>
        <w:t>Software Developer</w:t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development of backend services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C++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data processing and system interactions.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experience in multithreading concepts and implemented concurrent programming techniques to improve application efficiency.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Helped identify and debug issues in existing systems using static and dynamic analysis tools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gdb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the integration of networking protocols into internal tools and systems, contributing to smoother data interchange.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performance profiling and optimization activities to enhance software response times.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Maintained detailed documentation of software implementations and development processes to support team knowledge management.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design phase, collaborating with senior engineers to refine project requirements and specifications.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version control, contributing to organized project management.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scripts for automated testing and build processes to streamline development workflows.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a collaborative environment by sharing insights and assisting peers in overcoming technical challenges.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1FF153" w14:textId="77777777" w:rsidR="002526D6" w:rsidRDefault="002526D6" w:rsidP="00292D75">
      <w:r>
        <w:separator/>
      </w:r>
    </w:p>
  </w:endnote>
  <w:endnote w:type="continuationSeparator" w:id="0">
    <w:p w14:paraId="710A9CF4" w14:textId="77777777" w:rsidR="002526D6" w:rsidRDefault="002526D6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B24CF3" w14:textId="77777777" w:rsidR="002526D6" w:rsidRDefault="002526D6" w:rsidP="00292D75">
      <w:r>
        <w:separator/>
      </w:r>
    </w:p>
  </w:footnote>
  <w:footnote w:type="continuationSeparator" w:id="0">
    <w:p w14:paraId="363DD4BA" w14:textId="77777777" w:rsidR="002526D6" w:rsidRDefault="002526D6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60D3C"/>
    <w:rsid w:val="00085296"/>
    <w:rsid w:val="000C22D8"/>
    <w:rsid w:val="000E18CE"/>
    <w:rsid w:val="00111526"/>
    <w:rsid w:val="0011784B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13C34"/>
    <w:rsid w:val="00917638"/>
    <w:rsid w:val="00962F92"/>
    <w:rsid w:val="009F25EC"/>
    <w:rsid w:val="00A46CF6"/>
    <w:rsid w:val="00A80D33"/>
    <w:rsid w:val="00A92F43"/>
    <w:rsid w:val="00A96FCC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53</cp:revision>
  <dcterms:created xsi:type="dcterms:W3CDTF">2025-06-19T17:24:00Z</dcterms:created>
  <dcterms:modified xsi:type="dcterms:W3CDTF">2026-04-06T17:21:00Z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