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Backend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Senior Backend Software Engineer with over 10 years of expertise in Golang, Python, and API design. Adept in building scalable backend services and databases, I have a strong background in developing robust solutions utilizing cloud platforms. Skilled in collaborating with cross-functional teams and implementing best practices in coding standards and software development methodologies.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Golang, Python, Java, JavaScript, C++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Technologies</w:t>
      </w:r>
      <w:r>
        <w:rPr>
          <w:rFonts w:asciiTheme="majorHAnsi" w:hAnsiTheme="majorHAnsi" w:cstheme="majorHAnsi"/>
          <w:bCs/>
          <w:lang w:val="en-US"/>
        </w:rPr>
        <w:t xml:space="preserve">: RESTful APIs, GraphQL, HTML5, CSS3, Node.js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PostgreSQL, MySQL, MongoDB, Oracle,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Azure, Google Cloud Platform,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Version Control &amp; CI/CD</w:t>
      </w:r>
      <w:r>
        <w:rPr>
          <w:rFonts w:asciiTheme="majorHAnsi" w:hAnsiTheme="majorHAnsi" w:cstheme="majorHAnsi"/>
          <w:bCs/>
          <w:lang w:val="en-US"/>
        </w:rPr>
        <w:t xml:space="preserve">: Git, Jenkins, Travis CI, GitHub Actions, Bitbucket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Methodologies</w:t>
      </w:r>
      <w:r>
        <w:rPr>
          <w:rFonts w:asciiTheme="majorHAnsi" w:hAnsiTheme="majorHAnsi" w:cstheme="majorHAnsi"/>
          <w:bCs/>
          <w:lang w:val="en-US"/>
        </w:rPr>
        <w:t xml:space="preserve">: Agile, Scrum, Kanban, DevOps, Continuous Integration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Backend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scalable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backend 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Golang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effectively supporting high-load applications with low latency.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seamless integration with frontend components, ensuring optimal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several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queries to enhance the flexibility and efficiency of data retrieval processes, improving user experiences across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architecture and design of a large-scale microservices ecosystem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modularity and deployability of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UI/UX designers to translate complex requirements into functional API specifications, ensuring high standards of product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Identified and resolved various technical bottlenecks, improving application speed and reliability to meet performance metrics.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code reviews and pair programming sessions, promoting best practices and maintaining high standards of code quality across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efficient data storage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query performance through advanced database indexing techniques.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 and orchestration of backend services, streamlining deployment processes while improving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architectural discussions and helped shape the strategic direction of backend systems, aligning with organization goals and objectives.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maintained comprehensive documentation for services, enabling better onboarding for new team members and supporting team knowledge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monitored application performance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troubleshooting and resolving issues as they arose in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automating deployment processes and enhancing development workflow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unit and integration tests to assure product quality, leveraging frameworks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robust testing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adherence to security best practices in all development tasks, particularly when handling sensitive healthcare data.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backend components for multiple projects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applications for performance and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RESTful web services to support frontend applications, ensuring real-time data availability and prompt user interactions.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effective cross-team collaboration, supporting both product managers and UI designers to translate business requirements into technical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relational databases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making extensive use of normalized data structures for optimization.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sprint planning sessions, contributing to user stories and defining workflows that increased development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robust version control practices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clean project histories and facilitating collaborative work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database migration scripts and tools to seamlessly transition between different data schemas and structures for evolving project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libraries and tools into existing backend infrastructure, enhancing functionality without compromising stability.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Amazon Web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(AWS) for deploying and managing applications, implementing services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EC2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RDS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Investigated and researched new technologies and methodologies to integrate into the development workflows, optimizing team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Responded promptly to application performance issues, applying troubleshooting skills and deep technical knowledge to alleviate impacts.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comprehensive application documentation and technical specifications as part of fulfilling quality assurance processes.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existing backend systems written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enhanced functionalities through modular design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backend application development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refine user experiences and improve integration capabilities.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writing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interchange between services, focusing on performance and efficient payload structures.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Coordinated with cross-functional teams to address technical issues and support user stories during the agile sprint cycles.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Carried out unit tests and end-to-end tests to validate the integrity of applications across systems, employing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 in daily workflows, facilitating daily scrums to enhance communication across teams.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database design initiatives, focusing on the implementation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provide flexible data storage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participating in collaborative development efforts using pull requests and code reviews.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troubleshooting and debugging of existing code to maintain application stability and enhance performance during high demand periods.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the integration of third-party APIs, improving the functionality of applications and enriching user interactions without compromising robustness.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