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detail-oriented software engineer with over 10 years of experience specializing in backend development. Proven expertise in managing database migration projects, with a strong focus on PostgreSQL, MongoDB, and Node.js. Adept at optimizing database performance and architecting scalable API services to enhance user experience and system reliability.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Node.js, JavaScript, Python, Go,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Oracle,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&amp; Tools</w:t>
      </w:r>
      <w:r>
        <w:rPr>
          <w:rFonts w:asciiTheme="majorHAnsi" w:hAnsiTheme="majorHAnsi" w:cstheme="majorHAnsi"/>
          <w:bCs/>
          <w:lang w:val="en-US"/>
        </w:rPr>
        <w:t xml:space="preserve">: AWS, Docker, Kubernetes, Heroku, Google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Migration &amp; Optimization</w:t>
      </w:r>
      <w:r>
        <w:rPr>
          <w:rFonts w:asciiTheme="majorHAnsi" w:hAnsiTheme="majorHAnsi" w:cstheme="majorHAnsi"/>
          <w:bCs/>
          <w:lang w:val="en-US"/>
        </w:rPr>
        <w:t xml:space="preserve">: NoSQL-to-relational migration, Database schema design, Database performance optimization, Indexing, Query optimization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Postman, Swagger,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Methodologies</w:t>
      </w:r>
      <w:r>
        <w:rPr>
          <w:rFonts w:asciiTheme="majorHAnsi" w:hAnsiTheme="majorHAnsi" w:cstheme="majorHAnsi"/>
          <w:bCs/>
          <w:lang w:val="en-US"/>
        </w:rPr>
        <w:t xml:space="preserve">: Scrum, Kanban, DevOps, Continuous Integration, Continuous Deployment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 services, implementing performance enhancements across various endpoints.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designed relational schemas from a document-based database model,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advanced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a zero-downtime migration strategy to transition data successfully, implementing dual-write and expand-contract techniques to ensure continuity.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Owned and optimized database performance through indexing and query analysis, resulting in improved data retrieval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 containerized development environment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local development and deployment workflows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facilitated the migration of schemas using database migration tooling, ensuring data integrity and schema versioning.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custom scripts to automate data migration processes,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API services by implementing best practices in security and data validation, increasing overall service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code reviews, promoting best practices in writing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 while mentoring junior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support during the migration, focusing on performance optimization and refactoring code for scalability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JSONB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Common Table Expressions, and window functions to optimize complex queries.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of database architecture and migrated workflows, ensuring full transparency and collaboration with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new technologies to enhance the functionality and performance of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data models and ensured the feasibility of application features alongside database capabilities for various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serverless functions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integrating them within a microservices architecture for specific use cases.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developing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and APIs, which supported a variety of user-facing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schema design and database indexing strategies to enhance data storage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migrations of microservices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relational databases, refining data models as needed for performance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debug and enhance existing services,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Swagger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API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deployment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smoother transitions between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contributing insights to sprint planning and retrospective discussions, promoting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batch processing jobs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reduced cycle times for background jobs and data processing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unit test coverage across various components to ensure quality and reliability of code running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effectively, managing code changes and collaborating with other developers across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data pipelines that transformed and loaded data into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analytical and reporting purposes.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writing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learning various frameworks and libraries for efficient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database operations and CRUD functionalities as part of project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writing automated tests for API endpoints, enhancing service reliability and reducing bug occurrences.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system design discussions, contributing ideas on API architecture and database schema points for small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frontend features using HTML and CSS, integrated with backend services to ensure dynamic content exchange.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efforts, detailing API usage and deployment processes for other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performance optimization efforts by analyzing database queries under the guidance of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fundamentals and supported deployment processes of applications to cloud environments as part of the development 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knowledge on Agile methodologies and participated in daily stand-ups to discuss progress and roadblocks.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towards bug reporting and debugging sessions of existing web applications, working closely with QA teams.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