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Backend Engineer with over 10 years of experience designing and building robust REST APIs and distributed services. Proficient in multiple programming languages and cloud infrastructures, specializing in AI/ML applications. Focused on optimizing system performance and enhancing user experiences through innovative backend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TypeScript,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Infrastructure</w:t>
      </w:r>
      <w:r>
        <w:rPr>
          <w:rFonts w:asciiTheme="majorHAnsi" w:hAnsiTheme="majorHAnsi" w:cstheme="majorHAnsi"/>
          <w:bCs/>
          <w:lang w:val="en-US"/>
        </w:rPr>
        <w:t xml:space="preserve">: AWS, GCP, Azure, Kubernetes,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Postgres, NoSQL, MongoDB, Redis, DynamoDB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REST APIs, GraphQL, OpenAPI/Swagger, gRPC, Telemetry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CI/CD, Jenkins, Terraform, Cloudflare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Backend Engineer, Company A — Remote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Designed and implemented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low latency responses and high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Developed backend services integrated with AI models to enhance product functionality,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Wrote comprehensive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documentation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technical specifications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service integrations and client onboarding.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Optimized database schemas for performance improvements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various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Collaborated with cross-functional teams to deliver user-friendly products by analyzing market needs and identifying feature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Participated in incident management and root cause analysis to enhance system reliability and performance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Implemented robust logging and monitoring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production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Refined server-side logic to streamline third-party integrations and improve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microservices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Conducted technical code reviews and played a key role in maintaining code quality across legacy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Created automated tests for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service reliability and code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Developed a deployment pipeline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application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Engaged in weekly sprint planning and contributed to the agile development process to address and prioritize backlog items.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Enhanced security practices by implementing OAuth2 and JWT authentication protocols in APIs.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Performed code refactoring to improve maintainability of existing services while introducing new features as per client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Integrated streaming capabilities for multi-modal content management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websocket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protocols.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Backend Engineer, Company B — Remote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Developed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optimization and security compliance.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Designed efficient data models for user preferences and billing management, implemented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caching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Collaborated closely with frontend teams to establish seamless integration of backend services with client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Engaged in writing and maintaining clear documentation for internal APIs to foster team understanding and usage.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Addressed database performance bottlenecks by conducting extensive query optimizations and indexing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Participated in code reviews, providing constructive feedback to junior developers and promoting best practices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Implemented CI/CD pipelines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testing and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Took part in system design discussions to evaluate architecture changes and scalability opportunities.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Utilized cloud services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applications and managing resources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Monitored application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adjustments based on analytics and user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Contributed to the development of user subscription features, ensuring data accuracy and service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Engaged in agile development for iterative feature delivery, continually aligning with product timelines.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Backend Developer, Company C — Onsite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Assisted in the development of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learning best practices for code quality and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Supported the creation of simple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basic service functionalities for internal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Gained experience with database management by writing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cleaning data for application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Contributed to team documentation efforts by documenting software processes and API endpoints.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Worked under senior developers to understand cloud deployment procedures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knowledge in cloud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Involved in testing new features and reporting issues to align with user requirements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Helped debug applications and wrangle data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to automate workflows and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Participated in daily stand-ups for project updates, contributing insights to the team discussions.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Maintained legacy codebases, assisting in minor feature updates and bug fixes.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Gained exposure to version control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participating in collaborative software development efforts.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