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Backend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backend engineer with over 10 years of experience in backend development, specializing in crypto and blockchain projects. Proficient in designing robust, scalable backend systems and integrating various blockchain technologies. Adept at developing smart contracts and enhancing platform performance with a strong focus on data processing.</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Node.js, Python, Java, Ruby on Rails,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Blockchain Technologies</w:t>
      </w:r>
      <w:r>
        <w:rPr>
          <w:rFonts w:asciiTheme="majorHAnsi" w:hAnsiTheme="majorHAnsi" w:cstheme="majorHAnsi"/>
          <w:bCs/>
          <w:lang w:val="en-US"/>
        </w:rPr>
        <w:t xml:space="preserve">: Ethereum, Solidity, Hyperledger, Corda, Web3.js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Storage</w:t>
      </w:r>
      <w:r>
        <w:rPr>
          <w:rFonts w:asciiTheme="majorHAnsi" w:hAnsiTheme="majorHAnsi" w:cstheme="majorHAnsi"/>
          <w:bCs/>
          <w:lang w:val="en-US"/>
        </w:rPr>
        <w:t xml:space="preserve">: PostgreSQL, MongoDB, Redis, Cassandra,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 Tools</w:t>
      </w:r>
      <w:r>
        <w:rPr>
          <w:rFonts w:asciiTheme="majorHAnsi" w:hAnsiTheme="majorHAnsi" w:cstheme="majorHAnsi"/>
          <w:bCs/>
          <w:lang w:val="en-US"/>
        </w:rPr>
        <w:t xml:space="preserve">: Docker, Kubernetes, AWS, Azure,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 Development &amp; Integration</w:t>
      </w:r>
      <w:r>
        <w:rPr>
          <w:rFonts w:asciiTheme="majorHAnsi" w:hAnsiTheme="majorHAnsi" w:cstheme="majorHAnsi"/>
          <w:bCs/>
          <w:lang w:val="en-US"/>
        </w:rPr>
        <w:t xml:space="preserve">: REST, GraphQL, gRPC, WebSockets, OpenAPI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Protocols</w:t>
      </w:r>
      <w:r>
        <w:rPr>
          <w:rFonts w:asciiTheme="majorHAnsi" w:hAnsiTheme="majorHAnsi" w:cstheme="majorHAnsi"/>
          <w:bCs/>
          <w:lang w:val="en-US"/>
        </w:rPr>
        <w:t xml:space="preserve">: OAuth, JWT, SSL/TLS, Smart Contract Auditing, Cryptography</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Backend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backend systems for a high-performance cross-chain relayer platform using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integrations with major blockchain networks including </w:t>
      </w:r>
      <w:r w:rsidRPr="00B4406F">
        <w:rPr>
          <w:rFonts w:asciiTheme="majorHAnsi" w:hAnsiTheme="majorHAnsi" w:cstheme="majorHAnsi"/>
          <w:b/>
          <w:bCs/>
          <w:sz w:val="22"/>
          <w:szCs w:val="24"/>
        </w:rPr>
        <w:t xml:space="preserve">Ethereum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Polygon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facilitating seamless token transactions.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deployed smart contracts on </w:t>
      </w:r>
      <w:r w:rsidRPr="00B4406F">
        <w:rPr>
          <w:rFonts w:asciiTheme="majorHAnsi" w:hAnsiTheme="majorHAnsi" w:cstheme="majorHAnsi"/>
          <w:b/>
          <w:bCs/>
          <w:sz w:val="22"/>
          <w:szCs w:val="24"/>
        </w:rPr>
        <w:t xml:space="preserve">Ethereum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Solidity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integrity and security of token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caching mechanisms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data access times, enhancing platform responsiveness.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APIs using </w:t>
      </w:r>
      <w:r w:rsidRPr="00B4406F">
        <w:rPr>
          <w:rFonts w:asciiTheme="majorHAnsi" w:hAnsiTheme="majorHAnsi" w:cstheme="majorHAnsi"/>
          <w:b/>
          <w:bCs/>
          <w:sz w:val="22"/>
          <w:szCs w:val="24"/>
        </w:rPr>
        <w:t xml:space="preserve">REST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developer experience and access to our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and orchestration of services, streamlining deployment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regular security audits on smart contracts and backend services, applying best practices in cryptography and data protection.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define system architecture and tech stack choices, ensuring alignment with business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mentoring sessions to enhance team proficiency in backend technologies and blockchain principles.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Wrote comprehensive unit and integration tests to maintain code robustness and reliability under high data loads.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third-party APIs for payment processing and user authentication, leveraging technologies like </w:t>
      </w:r>
      <w:r w:rsidRPr="00B4406F">
        <w:rPr>
          <w:rFonts w:asciiTheme="majorHAnsi" w:hAnsiTheme="majorHAnsi" w:cstheme="majorHAnsi"/>
          <w:b/>
          <w:bCs/>
          <w:sz w:val="22"/>
          <w:szCs w:val="24"/>
        </w:rPr>
        <w:t xml:space="preserve">OAuth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deployment pipelines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facilitating continuous integration and delivery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database schemas and queries in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retrieval and storage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troubleshooting and debugging complex backend issues, ensuring minimal downtime of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application performance and executed scaling strategies on cloud infrastructure with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Backend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services and APIs for fintech applications utilizing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transactional integrity and security.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storage solutions using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flexible data management, improving service response times.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blockchain integration projects, enhancing existing services with </w:t>
      </w:r>
      <w:r w:rsidRPr="00B4406F">
        <w:rPr>
          <w:rFonts w:asciiTheme="majorHAnsi" w:hAnsiTheme="majorHAnsi" w:cstheme="majorHAnsi"/>
          <w:b/>
          <w:bCs/>
          <w:szCs w:val="24"/>
        </w:rPr>
        <w:t xml:space="preserve">Ethereum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smart contracts and </w:t>
      </w:r>
      <w:r w:rsidRPr="00B4406F">
        <w:rPr>
          <w:rFonts w:asciiTheme="majorHAnsi" w:hAnsiTheme="majorHAnsi" w:cstheme="majorHAnsi"/>
          <w:b/>
          <w:bCs/>
          <w:szCs w:val="24"/>
        </w:rPr>
        <w:t xml:space="preserve">Web3.js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interactions.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architectural discussions to build microservices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resulting in improved scalability and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automated tests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backend reliability and catch issues early in the development 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CI/CD pipeline based on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deployment times and reducing code integration issues.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design and implementation of secure data handling procedures, ensuring compliance with industry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monitoring solutions using </w:t>
      </w:r>
      <w:r w:rsidRPr="00B4406F">
        <w:rPr>
          <w:rFonts w:asciiTheme="majorHAnsi" w:hAnsiTheme="majorHAnsi" w:cstheme="majorHAnsi"/>
          <w:b/>
          <w:bCs/>
          <w:szCs w:val="24"/>
        </w:rPr>
        <w:t xml:space="preserve">Prometheus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Grafana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providing insights into system health and performance metrics.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product managers to clarify requirements for backend systems, aligning technical capabilities with business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programming sessions to facilitate knowledge sharing within the development team.</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backend development of web applications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foundational programming and database management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building RESTful APIs for initial project prototypes, gaining hands-on experience with API design and documentation.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user acceptance testing for backend features, reporting bugs and suggestions for enhancements to ensure quality deliverables.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write unit tests in </w:t>
      </w:r>
      <w:r w:rsidRPr="00B4406F">
        <w:rPr>
          <w:rFonts w:asciiTheme="majorHAnsi" w:hAnsiTheme="majorHAnsi" w:cstheme="majorHAnsi"/>
          <w:b/>
          <w:bCs/>
          <w:szCs w:val="24"/>
        </w:rPr>
        <w:t xml:space="preserve">PHPUnit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code reliability and decreasing defect rates in production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data migration projects, utilizing scripting languages like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processes and streamline workflows.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cloud services through basic deployment tasks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understanding of distributed architectures.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 simple token management tool using </w:t>
      </w:r>
      <w:r w:rsidRPr="00B4406F">
        <w:rPr>
          <w:rFonts w:asciiTheme="majorHAnsi" w:hAnsiTheme="majorHAnsi" w:cstheme="majorHAnsi"/>
          <w:b/>
          <w:bCs/>
          <w:szCs w:val="24"/>
        </w:rPr>
        <w:t xml:space="preserve">Ethereum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smart contracts as part of a team project, providing practical blockchain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development processes and created user guides to support team knowledge transfer.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Attended tech meetups and conferences focused on blockchain technology, expanding professional network and technical insights.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senior developers in troubleshooting issues, improving debugging skills and understanding of system dependencies.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