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Backend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Results-driven Backend Engineer with 10+ years of experience designing and implementing scalable backend systems, specializing in Nest.js, TypeScript, and Web3 technologies. Committed to building reliable APIs and integrating blockchain solutions, while continuously optimizing performance and implementing security best practices.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Backend Development</w:t>
      </w:r>
      <w:r>
        <w:rPr>
          <w:rFonts w:asciiTheme="majorHAnsi" w:hAnsiTheme="majorHAnsi" w:cstheme="majorHAnsi"/>
          <w:bCs/>
          <w:lang w:val="en-US"/>
        </w:rPr>
        <w:t xml:space="preserve">: Nest.js, Node.js, TypeScript, API Design, RESTful Services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 Management</w:t>
      </w:r>
      <w:r>
        <w:rPr>
          <w:rFonts w:asciiTheme="majorHAnsi" w:hAnsiTheme="majorHAnsi" w:cstheme="majorHAnsi"/>
          <w:bCs/>
          <w:lang w:val="en-US"/>
        </w:rPr>
        <w:t xml:space="preserve">: SQL, NoSQL, MongoDB, PostgreSQL, Redis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Web3 Technologies</w:t>
      </w:r>
      <w:r>
        <w:rPr>
          <w:rFonts w:asciiTheme="majorHAnsi" w:hAnsiTheme="majorHAnsi" w:cstheme="majorHAnsi"/>
          <w:bCs/>
          <w:lang w:val="en-US"/>
        </w:rPr>
        <w:t xml:space="preserve">: Ethereum, Solana, Smart Contracts, Wallet Connectivity, Blockchain Integration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Testing &amp; Debugging</w:t>
      </w:r>
      <w:r>
        <w:rPr>
          <w:rFonts w:asciiTheme="majorHAnsi" w:hAnsiTheme="majorHAnsi" w:cstheme="majorHAnsi"/>
          <w:bCs/>
          <w:lang w:val="en-US"/>
        </w:rPr>
        <w:t xml:space="preserve">: Unit Testing, Integration Testing, End-to-End Testing, Jest, Mocha</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Performance Optimization</w:t>
      </w:r>
      <w:r>
        <w:rPr>
          <w:rFonts w:asciiTheme="majorHAnsi" w:hAnsiTheme="majorHAnsi" w:cstheme="majorHAnsi"/>
          <w:bCs/>
          <w:lang w:val="en-US"/>
        </w:rPr>
        <w:t xml:space="preserve">: Caching Mechanisms, Load Balancing, Query Optimization, Monitoring Tools, Security Best Practices</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Backend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scalable backend systems using </w:t>
      </w:r>
      <w:r w:rsidRPr="00B4406F">
        <w:rPr>
          <w:rFonts w:asciiTheme="majorHAnsi" w:hAnsiTheme="majorHAnsi" w:cstheme="majorHAnsi"/>
          <w:b/>
          <w:bCs/>
          <w:sz w:val="22"/>
          <w:szCs w:val="24"/>
        </w:rPr>
        <w:t xml:space="preserve">Nest.js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TypeScript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enhancing system performance and efficiency.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RESTful APIs to streamline functionality for both internal and external stakeholders.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Optimized SQL and NoSQL databases, including </w:t>
      </w:r>
      <w:r w:rsidRPr="00B4406F">
        <w:rPr>
          <w:rFonts w:asciiTheme="majorHAnsi" w:hAnsiTheme="majorHAnsi" w:cstheme="majorHAnsi"/>
          <w:b/>
          <w:bCs/>
          <w:sz w:val="22"/>
          <w:szCs w:val="24"/>
        </w:rPr>
        <w:t xml:space="preserve">MongoDB</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PostgreSQL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improve data retrieval and storage efficiency.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Integrated Web3 technologies such as </w:t>
      </w:r>
      <w:r w:rsidRPr="00B4406F">
        <w:rPr>
          <w:rFonts w:asciiTheme="majorHAnsi" w:hAnsiTheme="majorHAnsi" w:cstheme="majorHAnsi"/>
          <w:b/>
          <w:bCs/>
          <w:sz w:val="22"/>
          <w:szCs w:val="24"/>
        </w:rPr>
        <w:t xml:space="preserve">Ethereum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Solana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into applications to facilitate decentralized transactions and interactions.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and executed unit and integration tests with </w:t>
      </w:r>
      <w:r w:rsidRPr="00B4406F">
        <w:rPr>
          <w:rFonts w:asciiTheme="majorHAnsi" w:hAnsiTheme="majorHAnsi" w:cstheme="majorHAnsi"/>
          <w:b/>
          <w:bCs/>
          <w:sz w:val="22"/>
          <w:szCs w:val="24"/>
        </w:rPr>
        <w:t xml:space="preserve">Jest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Mocha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high code quality and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code reviews, maintaining high standards of code quality through best practices and collaborative feedback.</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security measures against common vulnerabilities like SQL injection and cross-site scripting (XSS).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Documented backend architectures, including API documentation and system design diagrams, fostering knowledge sharing and clarity.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frontend teams to ensure seamless integration between backend services and client-side applications.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performance testing and optimization, leading to improved response times and resource management.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caching strategies using </w:t>
      </w:r>
      <w:r w:rsidRPr="00B4406F">
        <w:rPr>
          <w:rFonts w:asciiTheme="majorHAnsi" w:hAnsiTheme="majorHAnsi" w:cstheme="majorHAnsi"/>
          <w:b/>
          <w:bCs/>
          <w:sz w:val="22"/>
          <w:szCs w:val="24"/>
        </w:rPr>
        <w:t xml:space="preserve">Redis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enhance data retrieval speeds and alleviate database load.</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Worked with cross-functional teams to identify backend functionality improvements based on user feedback and industry trends.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monitoring tools to proactively identify backend issues and contribute to their resolutions quickly.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Maintained compliance with data protection regulations, proactively auditing procedures and implementations for GDPR and HIPAA.</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continuous learning to stay updated on emerging technologies and best practices in backend and Web3 development.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innovative ideas for backend system enhancements, which were implemented to drive technical improvements.</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Backend Developer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backend solutions using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Express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frameworks, enhancing system functionality and efficiency.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product teams to gather requirements and translate them into technical specifications for API development.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data migration scripts for transitioning between SQL and NoSQL databases to streamline data management processes.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Optimized server-side applications for performance, ensuring quick response times and stable deployments in production environments.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Wrote unit and integration tests to ensure system reliability and performance using testing frameworks like </w:t>
      </w:r>
      <w:r w:rsidRPr="00B4406F">
        <w:rPr>
          <w:rFonts w:asciiTheme="majorHAnsi" w:hAnsiTheme="majorHAnsi" w:cstheme="majorHAnsi"/>
          <w:b/>
          <w:bCs/>
          <w:szCs w:val="24"/>
        </w:rPr>
        <w:t xml:space="preserve">Jest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maintained documentation for API services, improving clarity and usability for developers and stakeholders.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peer code reviews, fostering knowledge exchange and adherence to best coding practices within the team.</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containerization of applications, ensuring consistency across development and production environments.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backend architecture discussions, focusing on scalability and maintainability best practices for future growth.</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Integrated third-party APIs to enhance application features and functionalities based on user needs and patterns.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security protocols to protect sensitive data and ensure compliance with industry regulations.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regular discussions about Web3 technologies and their applicability within our existing projects.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Backend Developer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developing backend applications using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RESTful API integration.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senior developers to learn best practices in backend architecture and database management.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setup of </w:t>
      </w:r>
      <w:r w:rsidRPr="00B4406F">
        <w:rPr>
          <w:rFonts w:asciiTheme="majorHAnsi" w:hAnsiTheme="majorHAnsi" w:cstheme="majorHAnsi"/>
          <w:b/>
          <w:bCs/>
          <w:szCs w:val="24"/>
        </w:rPr>
        <w:t xml:space="preserve">MongoDB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databases, learning schema design and query optimization techniques.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Wrote basic unit tests while learning about testing methodologies applicable to backend development using frameworks like </w:t>
      </w:r>
      <w:r w:rsidRPr="00B4406F">
        <w:rPr>
          <w:rFonts w:asciiTheme="majorHAnsi" w:hAnsiTheme="majorHAnsi" w:cstheme="majorHAnsi"/>
          <w:b/>
          <w:bCs/>
          <w:szCs w:val="24"/>
        </w:rPr>
        <w:t xml:space="preserve">Mocha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exposure to frontend technologies to understand service integration and user interaction flows better.</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team discussions about project requirements and provided input on backend functionality possibilities.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troubleshooting efforts by learning to analyze logs and identify performance bottlenecks.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on ensuring adherence to coding standards in initial tasks, fostering quality in development practices.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about version control systems like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implemented them to manage code commits effectively and collaboratively.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Facilitated documentation of learned backend processes to aid in onboarding new team members into the projects.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