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Backend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Backend Developer with over 10 years of expertise in building scalable web applications and APIs. Proficient in PHP (including Laravel), JavaScript, and MySQL, with a strong focus on microservices architecture and API integrations. Demonstrated ability to contribute to technical advancements and improve application performance through advanced CI/CD processes and automated testing practices.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PHP, JavaScript, NodeJS, Python,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Laravel, Express.js, Symfony, ReactJS, Angular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MySQL, PostgreSQL, MongoDB, Redis, SQLite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Infrastructure</w:t>
      </w:r>
      <w:r>
        <w:rPr>
          <w:rFonts w:asciiTheme="majorHAnsi" w:hAnsiTheme="majorHAnsi" w:cstheme="majorHAnsi"/>
          <w:bCs/>
          <w:lang w:val="en-US"/>
        </w:rPr>
        <w:t xml:space="preserve">: Docker, Kubernetes, Jenkins, Git,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and Protocols</w:t>
      </w:r>
      <w:r>
        <w:rPr>
          <w:rFonts w:asciiTheme="majorHAnsi" w:hAnsiTheme="majorHAnsi" w:cstheme="majorHAnsi"/>
          <w:bCs/>
          <w:lang w:val="en-US"/>
        </w:rPr>
        <w:t xml:space="preserve">: REST, GraphQL, SOAP, WebSockets, gRPC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CI/CD</w:t>
      </w:r>
      <w:r>
        <w:rPr>
          <w:rFonts w:asciiTheme="majorHAnsi" w:hAnsiTheme="majorHAnsi" w:cstheme="majorHAnsi"/>
          <w:bCs/>
          <w:lang w:val="en-US"/>
        </w:rPr>
        <w:t xml:space="preserve">: JUnit, Mocha, Selenium, JUnit, Travis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Backend Developer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RESTful APIs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PHP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a focus on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services into existing platforms, enhancing functionality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calls while following best practices in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microservice solutions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enable seamless deployment and scaling of services in cloud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resulting in reduced deployment times and higher code quality through automated testing.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SQL queries and database structures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MySQL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data retrieval speeds and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in a cross-functional team environment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 to deliver high-quality software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refactorings to ensure adherence to best coding practices, improving code maintainability and standard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maintained document-oriented databases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specific application requirements, enhancing data accessibility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unit and integration tests for critical components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Mocha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increasing test coverage and maintaining high-quality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knowledge sharing sessions about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 which improved team efficiency and collaboration on coding initiatives.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technical documentation outlining API capabilities and integration guides to assist current and future developers on the project.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Successfully migrated legacy systems to a modern stack, incorporating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 to enhance system resilience and adaptability.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stakeholder meetings to gather requirements and provide technical insights that influence the product design and architecture decisions.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and implemented new technologies and frameworks, ensuring that the tech stack stays up-to-date with industry trends.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Trained new developers on the tech stack and onboarding process, helping to cultivate a knowledgeable and efficient development team.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robust back-end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Laravel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 high-traffic e-commerce platform, ensuring optimal performance and security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APIs and third-party data sources, resulting in enriched user experiences through enhanced features and functionalities.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database schemas and specifically optimized queries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overall application performance under load conditions.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deployment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the build and release cycle and reducing manual interventions.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microservices architecture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effective scaling and management of containerized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actively in Agile sprints, contributing to daily stand-ups and retrospectives to share knowledge and drive continuous improvements.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thorough unit and functional testing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Selenium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robustness and reliability of application features before release.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Collaboratively designed database strategies by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specific application features that required flexible data models.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the adoption of best coding practices through peer code reviews, which helped improve the overall code quality and reduce bugs in production.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Investigated and resolved performance bottlenecks within existing applications through profiling and tuning efforts using modern tools and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Presented technical demonstrations to stakeholders to showcase new features and solicit feedback seamlessly.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third-party vendors to develop integration solutions that align with the overall platform roadmap, enhancing connectivity between services.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backend development projects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Symfony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delivering high-quality and resilient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ful APIs to facilitate seamless communication between front-end applications and backend services, ensuring responsiveness and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database design and management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creating effective indexing and query optimization strategies.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deploying applications via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core DevOps practices and principles that enhanced deployment consistency.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testing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to improved regression testing and stability of application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refactoring efforts to improve scalability and readability while ensuring alignment with modern coding standards and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development environments, contributing to bi-weekly sprints and providing valuable input during planning sessions.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front-end developers to define API contract specifications and implement changes quickly and effectively, enhancing overall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application features and technical processes clearly, enhancing team onboarding and knowledge transfer efforts amongst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user feedback sessions to understand potential feature enhancements and led discussions on technical feasibilities and improvements.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