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Back End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Senior Back End Engineer with over 10 years of experience specializing in AI and Computer Vision technologies. Proven expertise in designing scalable architectures and developing high-performance systems in production environments. Adept in employing advanced techniques in Python, Docker, and Kubernetes to drive innovation in defense-tech applications. Strong background in distributed systems, networking, and databases, with extensive experience in real-time data processing and AI service deployment.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Go, C++, Rust,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Platforms</w:t>
      </w:r>
      <w:r>
        <w:rPr>
          <w:rFonts w:asciiTheme="majorHAnsi" w:hAnsiTheme="majorHAnsi" w:cstheme="majorHAnsi"/>
          <w:bCs/>
          <w:lang w:val="en-US"/>
        </w:rPr>
        <w:t xml:space="preserve">: TensorFlow, PyTorch, ONNX Runtime, Triton, TensorRT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Containerization and Orchestration</w:t>
      </w:r>
      <w:r>
        <w:rPr>
          <w:rFonts w:asciiTheme="majorHAnsi" w:hAnsiTheme="majorHAnsi" w:cstheme="majorHAnsi"/>
          <w:bCs/>
          <w:lang w:val="en-US"/>
        </w:rPr>
        <w:t xml:space="preserve">: Docker, Kubernetes, OpenShift, Helm, Mesos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and DevOps</w:t>
      </w:r>
      <w:r>
        <w:rPr>
          <w:rFonts w:asciiTheme="majorHAnsi" w:hAnsiTheme="majorHAnsi" w:cstheme="majorHAnsi"/>
          <w:bCs/>
          <w:lang w:val="en-US"/>
        </w:rPr>
        <w:t xml:space="preserve">: AWS, Azure, GCP, CI/CD, Jenkins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Messaging and Streaming</w:t>
      </w:r>
      <w:r>
        <w:rPr>
          <w:rFonts w:asciiTheme="majorHAnsi" w:hAnsiTheme="majorHAnsi" w:cstheme="majorHAnsi"/>
          <w:bCs/>
          <w:lang w:val="en-US"/>
        </w:rPr>
        <w:t xml:space="preserve">: Kafka, MQTT, RabbitMQ, Redis, Apache Flink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Others</w:t>
      </w:r>
      <w:r>
        <w:rPr>
          <w:rFonts w:asciiTheme="majorHAnsi" w:hAnsiTheme="majorHAnsi" w:cstheme="majorHAnsi"/>
          <w:bCs/>
          <w:lang w:val="en-US"/>
        </w:rPr>
        <w:t xml:space="preserve">: Computer Vision, AI Inference Services, Pub/Sub Architectures, Distributed Systems, Network Protocols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Back End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optimized AI algorithms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computer vision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machine learning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TensorFlow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distributed systems architecture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deployment and scaling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deployment processes, enhancing system reliability and reducing time to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inference 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at scale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Triton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TensorRT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processing capabilities for real-time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high-volume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 processing systems involving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MQTT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seamless communication between microservices.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integration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LLMs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into existing systems for enhanced context-aware processing and decision-making.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database interactions and queries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data retrieval speeds and reduce latency.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and architectural discussions to enforce best practices and code quality across the development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troubleshooting and debugging within production environments,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effective incident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libraries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OpenCV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advanced image processing and analysis, leading to improved feature development.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scalable backend systems for data-heavy applications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within a microservices architecture.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service orchestration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 Swarm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system resilience and uptime.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real-time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stream processing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pipelines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Kafka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handle video and sensor data ingestion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efficient database schemas and managed data layers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Cassandra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high availability and redundancy.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scaling AI models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ONNX Runtime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serve machine learning predictions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high-stakes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dynamic inference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capabilities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TensorRT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CPU/GPU acceleration in deployment scenarios.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Docker-based development environments to streamline the onboarding process for new engineers and improve productivity.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observability across deployments using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monitor system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extensively in shaping team practices around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code quality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tests and documentation for key components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Swagger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Postman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team transparency.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functionalities for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RESTful API design and implementation.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deployment of containerized applications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consistent environments across development, testing, and production stages.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scripts for data processing, utilizing libraries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NumPy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Pandas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comprehensive data manipulation and analysis.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implemented basic principles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familiarizing with EC2, S3, and Lambda functions.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front-end teams to ensure seamless integration of APIs into user-facing applications, bridging the gap between frontend and backend.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security best practices within applications by utilizing HTTPS and JWT for secure data transmission.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documentation efforts for internal tools and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Markdown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wikis, aiding future project clarity.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setting up logging and monitoring for microservices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ELK stack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track application performance and health.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automated tests for backend services to ensure robustness and reduce bug deployment in production.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processes, learning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 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CircleCI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workflow automation.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