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Cloud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Cloud Engineer with over 10 years of experience in designing, implementing, and supporting secure and scalable Azure cloud solutions. Strong expertise in infrastructure-as-code, automation, performance optimization, and collaborating with cross-functional teams to deliver robust enterprise-ready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Azure, Azure Active Directory, Azure Kubernetes Service, Azure Functions, Azure SQL Database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Tools</w:t>
      </w:r>
      <w:r>
        <w:rPr>
          <w:rFonts w:asciiTheme="majorHAnsi" w:hAnsiTheme="majorHAnsi" w:cstheme="majorHAnsi"/>
          <w:bCs/>
          <w:lang w:val="en-US"/>
        </w:rPr>
        <w:t xml:space="preserve">: Infrastructure as Code, ARM Templates, Terraform, Bicep, Azure Resource Manager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Scripting Languages</w:t>
      </w:r>
      <w:r>
        <w:rPr>
          <w:rFonts w:asciiTheme="majorHAnsi" w:hAnsiTheme="majorHAnsi" w:cstheme="majorHAnsi"/>
          <w:bCs/>
          <w:lang w:val="en-US"/>
        </w:rPr>
        <w:t xml:space="preserve">: Python, Bash, PowerShell, JavaScript,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 Management</w:t>
      </w:r>
      <w:r>
        <w:rPr>
          <w:rFonts w:asciiTheme="majorHAnsi" w:hAnsiTheme="majorHAnsi" w:cstheme="majorHAnsi"/>
          <w:bCs/>
          <w:lang w:val="en-US"/>
        </w:rPr>
        <w:t xml:space="preserve">: Docker, Kubernetes, Azure Container Apps, CI/CD,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Security</w:t>
      </w:r>
      <w:r>
        <w:rPr>
          <w:rFonts w:asciiTheme="majorHAnsi" w:hAnsiTheme="majorHAnsi" w:cstheme="majorHAnsi"/>
          <w:bCs/>
          <w:lang w:val="en-US"/>
        </w:rPr>
        <w:t xml:space="preserve">: Azure Monitor, Log Analytics, Prometheus, Datadog, Microsoft Defender for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Cloud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and secure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Virtual Machines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Blob Storage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Active Directory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meet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infrastructure-as-code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ARM templates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deployments and enhance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developers and DevOps teams to deploy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Kubernetes Service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(AKS) applications for cloud-native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executed comprehensive migration strategies for transitioning legacy on-premises systems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for security and compliance within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deployments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adherence to regulatory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performance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deployments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Monitor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Log Analytics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troubleshooting issues as they arose.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automation scripts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PowerShell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provisioning and configuration management tasks, optimizing workflow.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architecture and design solutions, providing mentorship to junior engineers on policies and procedures.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regular Agile ceremonies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Confluence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track progress and enhance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to streamline CI/CD processes, ensuring rapid and reliable application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DevSecOps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by integrating security practices into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service architects to refine system requirements and deliver tailored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 compliant with enterprise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reliability and performance through adherence to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Well-Architected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new technologies and industry trends to continuously improve cloud solutions and infrastructure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implementation of cost management strategies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resources, ensuring budget adherence.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Cloud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in a hybrid cloud environment for various clients, focusing on scalability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Bicep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automation of infrastructure deployment processes, reducing manual workload.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seamless transition with minimal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various stakeholders to design and develop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continuous integration and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monitoring and logging of deployments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resolving performance issues swiftly.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scripting solutions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client reporting and monitoring.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adoption of container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scalability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weekly Agile meetings, providing insights and updates on progress while identifying potential roadblocks.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Educated junior team members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practices, compliance, and security considerations.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development teams to implement changes driven by feedback from performance monitoring and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for hybrid and multi-cloud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setup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thorough documentation of procedures and infrastructure enhancements following deployments.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Cloud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of cloud infrastructure solutions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virtual machines and storage optimization.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projects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containerized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write basic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PowerShell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small automation tasks, thereby increasing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engineers in troubleshooting existing deployments and issues, gaining hands-on experience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Monitor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usage.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team members to configure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Resource Manager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better resource allocation and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myself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began deploying test applications for practical learning.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documentation on Azure services and compliance practices relevant to the cloud operations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Received foundational training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small-scale infrastructure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on evolving Azure technologies to enhance knowledge of best practices in cloud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reviews, gaining insights into optimization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architectures, and deployment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