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10+ years of experience in designing, developing, and deploying high-quality software solutions. Proven expertise in AI-native development practices, full stack engineering, and mentoring engineering teams to enhance code quality and efficiency. Adept at leveraging innovative tools and methodologies to foster a collaborative environment and drive growth within SaaS organizations.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Skills</w:t>
      </w:r>
      <w:r>
        <w:rPr>
          <w:rFonts w:asciiTheme="majorHAnsi" w:hAnsiTheme="majorHAnsi" w:cstheme="majorHAnsi"/>
          <w:bCs/>
          <w:lang w:val="en-US"/>
        </w:rPr>
        <w:t xml:space="preserve">: Software Engineering, Full Stack Development, AI-native Development, Static Analysis,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Python, Java, C#,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React, Angular, Node.js, Django,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Docker, Jenkins,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JUnit, Selenium, Postman, Mocha, Chai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Methodologies</w:t>
      </w:r>
      <w:r>
        <w:rPr>
          <w:rFonts w:asciiTheme="majorHAnsi" w:hAnsiTheme="majorHAnsi" w:cstheme="majorHAnsi"/>
          <w:bCs/>
          <w:lang w:val="en-US"/>
        </w:rPr>
        <w:t xml:space="preserve">: Scrum, Kanban, Lean, TDD, XP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implemented sophisticated AI-native software solutions that adhered to industry standards for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stakeholders to gather requirements and delivered actionable software solutions tailored to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and practices to enhance software delivery speed and quality, contributing to a robust development life 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built scalable full-stack applications using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workshops and training sessions for engineering teams to advocate for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agentic coding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code reviews and facilitated feedback sessions to uphold high standards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maintainability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deployed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automated testing and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adopting new technologies and practices, emphasizing a strong understanding of software architecture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system resilience and scalability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static analysis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the reliability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production 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across different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of coding practices, technical designs, and deployment procedures to ensure clarity and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assessed new technologies and tools to integrate AI capabilities into existing workflows and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identify opportunities for software optimization and process improvement for AI-driven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architectural patterns and established reusable software components that could be leveraged effectively across multiple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sprints and retrospectives to identify areas of improvement and celebrate team accomplishments.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Constructed and maintained robust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backend teams to define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standards, ensuring smooth data exchange.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full software development life cycle from requirements gathering through to deployment and post-deployment support.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tests using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guarantee software reliability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project management, maintaining organized codebases and facilitating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including daily stand-ups and sprint planning to streamline development workflows and align team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 for streamlined release processes, reducing deployment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database design and management across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queries to enhance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 best practices for usability and accessibility, resulting in improved frontend experience across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and debugging expertise during critical product iterations and user acceptance testing phases.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web-based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emphasizing responsive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efforts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server-side logic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team efforts to understand client specifications and deliver quality software solutions within stipulated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 to enhance code quality and encouraged best practices amongst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documented software systems, ensuring clarity in operational workflows and practices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feature enhancements and bug fixes using Agile methodologies, working closely with senior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assisting with data modeling and query optimization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project teams in analyzing and testing solutions to ensure they meet user experience standards and technical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other developers and designers to improve UI/UX based on user feedback and testing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initiatives, participating in industry workshops and online courses to keep skill sets current.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