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developing and deploying AI-powered applications. Proven track record of working at the intersection of AI, product, and engineering to enhance user experiences and business outcomes.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Go, Java,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Frameworks</w:t>
      </w:r>
      <w:r>
        <w:rPr>
          <w:rFonts w:asciiTheme="majorHAnsi" w:hAnsiTheme="majorHAnsi" w:cstheme="majorHAnsi"/>
          <w:bCs/>
          <w:lang w:val="en-US"/>
        </w:rPr>
        <w:t xml:space="preserve">: TensorFlow, PyTorch, LangChain, LangGraph, Scikit-learn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GCP, Azure, CloudFormation,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Tools</w:t>
      </w:r>
      <w:r>
        <w:rPr>
          <w:rFonts w:asciiTheme="majorHAnsi" w:hAnsiTheme="majorHAnsi" w:cstheme="majorHAnsi"/>
          <w:bCs/>
          <w:lang w:val="en-US"/>
        </w:rPr>
        <w:t xml:space="preserve">: RESTful API, GraphQL, Postman, Swagger, FastAPI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Pydantic, JSON Schema, SQL, NoSQL, Data Warehousing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Debugging</w:t>
      </w:r>
      <w:r>
        <w:rPr>
          <w:rFonts w:asciiTheme="majorHAnsi" w:hAnsiTheme="majorHAnsi" w:cstheme="majorHAnsi"/>
          <w:bCs/>
          <w:lang w:val="en-US"/>
        </w:rPr>
        <w:t xml:space="preserve">: OpenTelemetry, Datadog, Prometheus, Grafana, LangFuse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scalable AI agents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LangChain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intelligent decision-making systems that serve real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evaluation harnesses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quality scoring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 to assess AI outputs using advanced metrics and rubrics for effectiveness and safety.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and monitoring AI features with an emphasis on reducing latency and enhancing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AI model performance through prompt engineering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structured output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techniques, ensuring high-quality interactions with end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full lifecycle ownership for AI features,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prototyping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validating, testing, and iterating on production-ready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async 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programming for building responsive and efficient systems capable of real-time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external APIs into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Pydantic validation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interactions with the app.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data validation and schema design methodologies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JSON Schema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Pydantic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data integrity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including product, mobile, and backend engineers to align development efforts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(AWS) for deploying AI applications, enhancing accessibility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observability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OpenTelemetry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understanding of system performance and user behavior in production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tools to integrate AI capabilities with existing databases for structured workout submissions, leading to improved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development through user feedback loops, improving AI features based on real usage data and customer satisfaction surveys.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ensuring compliance with industry safety standards while developing AI-driven solutions, prioritizing user privacy and data protection.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experiments and evaluations for new AI features, applying ML methodologies and frameworks to ensure effectiveness and user engagement.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AI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and maintained AI systems through innovative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tooling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prompt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impactful product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interaction between AI services and front-end applications, enhancing user engagement and feature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intelligent systems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validation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schema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identify user needs and translate them into workable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overall customer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deployment pipelines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for faster and more reliable releases of AI features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prototyping machine learning models and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scoring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evaluating performance and user interaction.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cloud-based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storage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to manage and analyze user data effectively, ensuring meaningful insights into user behaviors.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and technical specifications for AI features, ensuring clear guidelines for implementation and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 and testing cycles to improve code quality and application performance, focusing on rigorous debugging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improve onboarding processes for new engineers working with AI technologies, sharing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tooling.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AI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the development of AI-driven applications using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scripting and data manipulation techniques to streamline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building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integrating fundamental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concepts and Python libraries.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 senior engineers, contributing to project goals while enhancing personal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usage.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quality assurance testing on AI features, identifying bugs and performance bottlenecks to enhance end-user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departmental agile meetings, contributing insights around product features and helping define scopes of 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fundamental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validation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methods to ensure accuracy and reliability of AI-driven outputs.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creation of technical documentation to map 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system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AI workflows, aiding team clarity and understanding.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observability practices, using tools to collect and report performance metrics on AI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sample code and scripts for internal mentoring sessions to share knowledge around Python and basic AI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team members to test and evaluate AI features, providing feedback for iterative improvement and learning.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