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AI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Dynamic AI Engineer with over 10 years of experience in software engineering and a proven track record of developing advanced AI/ML systems. Expertise in building robust, intelligent agentic architectures that leverage LLMs and advanced Python frameworks. Passionate about pushing the boundaries of financial technology and the application of machine learning in real-world scenarios.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Java, C++, JavaScript, Go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AI/ML Frameworks</w:t>
      </w:r>
      <w:r>
        <w:rPr>
          <w:rFonts w:asciiTheme="majorHAnsi" w:hAnsiTheme="majorHAnsi" w:cstheme="majorHAnsi"/>
          <w:bCs/>
          <w:lang w:val="en-US"/>
        </w:rPr>
        <w:t xml:space="preserve">: PyTorch, TensorFlow, Keras, LangGraph, Hugging Face Transformers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 &amp; Data Management</w:t>
      </w:r>
      <w:r>
        <w:rPr>
          <w:rFonts w:asciiTheme="majorHAnsi" w:hAnsiTheme="majorHAnsi" w:cstheme="majorHAnsi"/>
          <w:bCs/>
          <w:lang w:val="en-US"/>
        </w:rPr>
        <w:t xml:space="preserve">: PostgreSQL, MongoDB, Redis, Vector Databases, Elasticsearch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Architectures &amp; Frameworks</w:t>
      </w:r>
      <w:r>
        <w:rPr>
          <w:rFonts w:asciiTheme="majorHAnsi" w:hAnsiTheme="majorHAnsi" w:cstheme="majorHAnsi"/>
          <w:bCs/>
          <w:lang w:val="en-US"/>
        </w:rPr>
        <w:t xml:space="preserve">: Microservices, Serverless Architecture, GraphQL, RESTful APIs, Agent Systems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Tools &amp; Technologies</w:t>
      </w:r>
      <w:r>
        <w:rPr>
          <w:rFonts w:asciiTheme="majorHAnsi" w:hAnsiTheme="majorHAnsi" w:cstheme="majorHAnsi"/>
          <w:bCs/>
          <w:lang w:val="en-US"/>
        </w:rPr>
        <w:t xml:space="preserve">: Docker, Kubernetes, CI/CD, MCP Servers, Git, Apache Kafka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Providers &amp; DevOps</w:t>
      </w:r>
      <w:r>
        <w:rPr>
          <w:rFonts w:asciiTheme="majorHAnsi" w:hAnsiTheme="majorHAnsi" w:cstheme="majorHAnsi"/>
          <w:bCs/>
          <w:lang w:val="en-US"/>
        </w:rPr>
        <w:t xml:space="preserve">: AWS, Azure, Google Cloud Platform, Terraform, Jenkins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AI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built agentic systems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LangGraph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create intelligent workflows across complex financial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LLMs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into production systems, optimizing prompt management and tool calling to enhance agent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MCP servers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with secure schemas, ensuring compliance with industry standards for data protection.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observability and reliability infrastructure by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logging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tracing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tools, enabling efficient troubleshooting and system monitoring.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AI/ML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pipeline performance from prototype to production by leveraging cost-efficient strategies and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engineers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agentic architecture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MCP servers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fostering a culture of continuous learning and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Defined robust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LLM evaluation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pipelines to assess quality, correctness, and latency, ensuring the delivery of reliable AI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integration tests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API design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principles to enhance system interoperability and data sharing.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embedding-based retrieval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techniques to improve the efficiency and speed of data processing across financial datasets.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gather requirements and translate them into technical specifications and architecture designs.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Delivered high-quality code reviews and contributed to best practices documentation for AI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open-source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AI/ML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projects, contributing to the broader community and enhancing personal technical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Managed performance optimization tasks that aligned with project goals and efficiency requirements using leading-edge technologies.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learning to stay abreast of emerging technologies in the AI/ML space.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strategic planning of AI initiatives, focusing on cost containment and technological advancement within system designs.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development of scalable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AI/ML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systems, with an emphasis on ensuring robust performance and reliability in production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extensively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Vector Databases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support efficient retrieval and storage solutions for large datasets.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multi-agent systems that utilize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planning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memory techniques to execute complex workflows in financial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secure communication frameworks and access controls within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MCP servers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data integrity and confidentiality.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efficient, maintainable codebases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following best practices in software engineering and documentation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product teams to align technology capabilities with business needs, focusing on the integration of advanced models in financial tech.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numerous knowledge transfer sessions to enhance team understanding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RAG pipelines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their applications in data-heavy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various deployment strategies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achieve seamless scaling and management of AI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Embarked on assessments of existing AI systems and introduced performance improvement initiatives,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log tracing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data handling optimizations.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system architecture discussions, offering insights on agentic frameworks and data architecture to improve overall system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optimization of existing financial data workflows, utilizing a deep understanding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machine learning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best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Applied agile methodologies to expedite product cycles, ensuring rapid market feedback and iterative improvements to AI systems.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foundational AI models with a focus on integrating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LLMs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into production systems for various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front-end and back-end development, ensuring robust data flow between UI and underlying architecture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initial prototypes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agentic systems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closely monitoring performance metrics to guide further development towards scalable solutions.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data efficiently, integrating evaluation tests to validate data accuracy and system response times.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full software development lifecycle, including requirements gathering, design, implementation, and deployment.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early versions of agentic architectures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with emphasis on performance optimization and modularity of design.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exploratory data analysis on financial datasets to inform model training and feature engineering decisions.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AI researchers to define project scope and personal technical contributions to evolving agentic technologies.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to maintain code quality and adherence to industry standards across AI and ML contributions.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cloud technologies, specifically focusing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for deployment and management of AI products.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