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expertise in .NET and C# development. Proven ability to design, implement, and maintain robust applications in high-paced DevOps environments, with a strong background in containerization and cloud technologies. Exceptional communication skills and a commitment to delivering high-quality software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VB.NET, JavaScript, HTML/CSS, T-SQL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Technologies</w:t>
      </w:r>
      <w:r>
        <w:rPr>
          <w:rFonts w:asciiTheme="majorHAnsi" w:hAnsiTheme="majorHAnsi" w:cstheme="majorHAnsi"/>
          <w:bCs/>
          <w:lang w:val="en-US"/>
        </w:rPr>
        <w:t xml:space="preserve">: ASP.NET Core, Entity Framework, .NET Framework, MVC, Web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AWS, Docker, Kubernetes, JIRA,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 Server, Oracle, NoSQL, MongoDB,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Visual Studio, VS Code, Azure DevOps, Team Foundation Server (TFS),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ASP.NET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comprehensive code reviews to uphold software quality standards and improve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containerization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application deployment in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hosting applications and managing databases, enhancing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effectively with cross-functional teams, demonstrating strong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communication skills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a remote work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and maintained detailed documentation for applications following industry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frameworks, facilitating seamless integration with front-end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interactions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T-SQL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query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transition from on-premise systems to a cloud-based infrastructure, leveraging containerization and orchestration tools.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Agile methodologies, participating in regular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sprints and retrospectives to enhance project flow and team dynamics.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applications in production to troubleshoot issues and performed ongoing system enhancements.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unit and integration tests for applications, significantly improving code coverage and defect detection.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coding practices and modern software development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version control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source code effectively, ensuring smooth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actively in continuous learning and professional development within the .NET ecosystem.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integrating key functionalities based on user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business analysts and stakeholders to gather requirements and deliver effective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applications to modern technologies, improving overall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and performed rigorous testing to ensure high-quality deliverables in compliance with project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Agile methodologies to manage work effectively, participating in daily scrums and sprint planning.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performing routine database maintenance and troubleshooting issues.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collaborative development and code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performance tuning of applications and databases to enhance end-user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external team members to maintain product documentation and technical specifications for future reference.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solutions to ensure application stability and performance post-deployment.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following specifications from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review project statuses and updates, enhancing team coherence.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creation of simple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manage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T-SQL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senior developers in data handling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application testing phases through debugging and fixing issues under the guidance of more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version control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assisting in code merges and review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by participating in workshops related to software development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in writing technical documentation for features and functionalities developed.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in system maintenance, learning to apply fixes and enhancements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peers to troubleshoot initial deployment issues and understand application architecture.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