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React Native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mobile application development, specializing in React Native, JavaScript, and modern development practices. Proven track record in delivering high-performance cross-platform applications with a focus on user experience and collaboration with design and product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and Frameworks</w:t>
      </w:r>
      <w:r>
        <w:rPr>
          <w:rFonts w:asciiTheme="majorHAnsi" w:hAnsiTheme="majorHAnsi" w:cstheme="majorHAnsi"/>
          <w:bCs/>
          <w:lang w:val="en-US"/>
        </w:rPr>
        <w:t xml:space="preserve">: JavaScript, TypeScript, React Native, Swift, Objective-C, Kotlin,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State Management and UI Libraries</w:t>
      </w:r>
      <w:r>
        <w:rPr>
          <w:rFonts w:asciiTheme="majorHAnsi" w:hAnsiTheme="majorHAnsi" w:cstheme="majorHAnsi"/>
          <w:bCs/>
          <w:lang w:val="en-US"/>
        </w:rPr>
        <w:t xml:space="preserve">: Redux, Context API, React Hooks, MobX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and Integrations</w:t>
      </w:r>
      <w:r>
        <w:rPr>
          <w:rFonts w:asciiTheme="majorHAnsi" w:hAnsiTheme="majorHAnsi" w:cstheme="majorHAnsi"/>
          <w:bCs/>
          <w:lang w:val="en-US"/>
        </w:rPr>
        <w:t xml:space="preserve">: REST APIs, GraphQL,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 and Practices</w:t>
      </w:r>
      <w:r>
        <w:rPr>
          <w:rFonts w:asciiTheme="majorHAnsi" w:hAnsiTheme="majorHAnsi" w:cstheme="majorHAnsi"/>
          <w:bCs/>
          <w:lang w:val="en-US"/>
        </w:rPr>
        <w:t xml:space="preserve">: Git, Jest, Enzyme, Xcode, Android Studio,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Debugging</w:t>
      </w:r>
      <w:r>
        <w:rPr>
          <w:rFonts w:asciiTheme="majorHAnsi" w:hAnsiTheme="majorHAnsi" w:cstheme="majorHAnsi"/>
          <w:bCs/>
          <w:lang w:val="en-US"/>
        </w:rPr>
        <w:t xml:space="preserve">: Automated Testing, Debugging Tools, Unit Testing, Integration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and Design Principles</w:t>
      </w:r>
      <w:r>
        <w:rPr>
          <w:rFonts w:asciiTheme="majorHAnsi" w:hAnsiTheme="majorHAnsi" w:cstheme="majorHAnsi"/>
          <w:bCs/>
          <w:lang w:val="en-US"/>
        </w:rPr>
        <w:t xml:space="preserve">: UI/UX Design, Agile Development, Scrum, JIRA, Figma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React Native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cross-platform mobile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engagement through seamless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designers and product managers to implement innovative features focused on enhancing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by improving load times and responsiveness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Context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state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dynamic data handling and third-party service connections.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clean, maintainable code following best practices, significantly improving code quality and readability.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Enzyme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automated testing, resulting in a robust testing framework for new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build scalable mobile applications with a clear structure and error-free coding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performance using benchmarking tools, proactively troubleshooting issues as they arose.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foster a culture of high-quality programming standards among peers.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Kept up-to-date with the latest developments in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ecosystem to ensure best practices were implemented.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reusable components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applications, promoting a modular approach to mobile app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UI testing to ensure visual elements met design requirements and maintained consistency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to streamline deployment processes and reduce manual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maintaining a clean commit history and facilitating collaboration with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professional development, resulting in improved expertise in mobile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Mobile Application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mobile applications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adherence to industry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in a team environment, effectively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state management 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interaction and application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UI/UX discussions, gaining experience in incorporating user feedback into design iterations.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daily stand-ups and sprint planning meetings, contributing to agile development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and maintained code documentation, fostering knowledge sharing and on-boarding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simple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Objective-C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native app features, broadening technical proficiency.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debugging processes using various tools, enhancing the quality of the final product.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 strong understanding of mobile application lifecycle and user engagement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automated testing frameworks, gaining experience in ensuring functionalities adhered to specifications.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developers to understand API structures and enhance application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quality assurance by conducting manual testing of mobile applications before release.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mobile application development as an intern,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features for mobile applications, under supervision, focusing on learning best practices in coding.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creating user interfaces with an emphasis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UI/UX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testing applications for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developers to understand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learning the importance of clean, maintainable code and peer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version control systems,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understanding its significance in collaborative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foundational knowledge and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documentation process, providing user guides for features developed in the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Learnt about mobile app testing strategies and integrated basic testing as part of the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preparing demos for stakeholders, honing presentation and communication skills.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