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Principal Software Engineer with over 10 years of comprehensive software engineering experience. Expert in developing scalable solutions and crafting rich AI functionalities. Highly proficient in full-stack development, API design, and cloud technologies, coupled with strong interpersonal skills to excel in collaborative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Heroku,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Python, JavaScript, TypeScript,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React, Node.js, Express.js, Django, Flask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Management</w:t>
      </w:r>
      <w:r>
        <w:rPr>
          <w:rFonts w:asciiTheme="majorHAnsi" w:hAnsiTheme="majorHAnsi" w:cstheme="majorHAnsi"/>
          <w:bCs/>
          <w:lang w:val="en-US"/>
        </w:rPr>
        <w:t xml:space="preserve">: MySQL, PostgreSQL, MongoDB, DynamoDB,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Tools</w:t>
      </w:r>
      <w:r>
        <w:rPr>
          <w:rFonts w:asciiTheme="majorHAnsi" w:hAnsiTheme="majorHAnsi" w:cstheme="majorHAnsi"/>
          <w:bCs/>
          <w:lang w:val="en-US"/>
        </w:rPr>
        <w:t xml:space="preserve">: Docker, Jenkins, Terraform, Ansible, Prometheus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AI/ML Technologies</w:t>
      </w:r>
      <w:r>
        <w:rPr>
          <w:rFonts w:asciiTheme="majorHAnsi" w:hAnsiTheme="majorHAnsi" w:cstheme="majorHAnsi"/>
          <w:bCs/>
          <w:lang w:val="en-US"/>
        </w:rPr>
        <w:t xml:space="preserve">: OpenAI APIs, TensorFlow, PyTorch, Scikit-Learn, Natural Language Processing (NLP)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Practices</w:t>
      </w:r>
      <w:r>
        <w:rPr>
          <w:rFonts w:asciiTheme="majorHAnsi" w:hAnsiTheme="majorHAnsi" w:cstheme="majorHAnsi"/>
          <w:bCs/>
          <w:lang w:val="en-US"/>
        </w:rPr>
        <w:t xml:space="preserve">: Agile Methodologies, CI/CD, TDD, BBD, Version Control (Git)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Architectural Patterns</w:t>
      </w:r>
      <w:r>
        <w:rPr>
          <w:rFonts w:asciiTheme="majorHAnsi" w:hAnsiTheme="majorHAnsi" w:cstheme="majorHAnsi"/>
          <w:bCs/>
          <w:lang w:val="en-US"/>
        </w:rPr>
        <w:t xml:space="preserve">: Microservices, Serverless Architecture, Event-Driven Architecture, Service-Oriented Architecture (SOA), RESTful 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Lambda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 Gateway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design and deploy serverless applications, improving integration efficiency with AI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data models and APIs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Express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facilitated AI-powered functionality across product offerings.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frontend development, creating responsive and user-friendly interfaces that enhanced customer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built backend microservices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Django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high availability and scalability in cloud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AI and DevOps teams to integrate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OpenAI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solutions into existing product workflows, enhancing AI-driven user interactions.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deployment processes for multiple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Established best practices for logging and observability in AI applications, contributing to reliable, high-performance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implemented solutions that employed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caching and real-time data processing within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control, ensuring robust and maintainable code bases.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prompt engineering frameworks that optimized AI interactions for end users, enhancing user satisfaction and product usability.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infrastructure as code to automate provisioning of cloud resources, improving deployment speed and consistency.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product and design teams to translate business requirements into technical specifications for scalable AI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applications through constant performance tuning and optimization utilizing profiling tools and metrics analysis.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prototypes for AI-natives and assessed evolving technologies to drive innovative solutions within the product ecosystem.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Advocated for strong ownership of product features, successfully shipping numerous high-impact enhancements to production.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end-to-end solutions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build robust backend systems and scalable architecture.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client-facing features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while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state management to ensure seamless user experiences.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services and AI APIs, exploring capabilities of platforms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Google Cloud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core functionalities.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Fostered opportunities for automation through development of internal tools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engineering speed.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architectural discussions to set technical direction for software components, ensuring alignment with best practices and business goals.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teams to deliver intuitive web applications that met high standards of design and usability.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Established testing frameworks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Selenium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maintain quality assurance across applications and product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cloud services for deployment, scaling, and database management, ensuring high availability and fault tolerance in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API specifications and created detailed technical documentation for developers, enhancing team communication and clarity.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mentoring junior engineers, sharing knowledge on agile practices and modern software development methodologies.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define and implement scalable AI patterns through development of feedback loops and evaluation pipelines for new features.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Evaluated new technologies and provided recommendations for the adoption of new tools and frameworks relevant to product goals.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 small SaaS platform, facilitating client-specific feature requests and updates.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iterative development processes with a focus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promoting adaptability to changing requirements and stakeholder feedback.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and implementation of RESTful services, ensuring efficient communication between client and server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impactful front-end experiences, ensuring compatibility across various browsers.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understand user needs and translate them into functional features and enhancements.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code quality through rigorous unit and integration testing frameworks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Rspec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Capybara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routine code reviews and provided constructive feedback to teammates, fostering a culture of continuous improvement.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OAuth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JWT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securing APIs and user authentication to enhance application security and user privacy.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version control via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systematic and organized updates while maintaining a clear project history.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deployment strategies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Heroku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reliable production environments and streamlined application delivery.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