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specializing in Node.js and TypeScript development, with a deep understanding of modern data platforms, ETL processes, and secure software development lifecycles. Proven record in building scalable backend services and mentoring other engineers in a collaborative environment to achieve engineering excellence.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SQL, HTML/CSS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Node.js, Express.js, React.js, Redux, Mongoose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CI/CD, Docker, Kubernetes, Jenkins,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Technologies</w:t>
      </w:r>
      <w:r>
        <w:rPr>
          <w:rFonts w:asciiTheme="majorHAnsi" w:hAnsiTheme="majorHAnsi" w:cstheme="majorHAnsi"/>
          <w:bCs/>
          <w:lang w:val="en-US"/>
        </w:rPr>
        <w:t xml:space="preserve">: PostgreSQL, MongoDB, Apache Kafka, ETL Tools, Data Governance Tools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TDD, Agile/Scrum, Object-Oriented Programming, Microservices Architecture, Secure Development Lifecycle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highly scalable backend services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core data platform functionalities, focusing on service-oriented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efficient and secure deployment processes in line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SDLC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establish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pipelines, ensuring robust data ingestion and transformation workflows utilising technologies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Evangelized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Test-Driven Development (TDD)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enhanced code quality and maintainability throughout the development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metadata management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lineage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capabilities into the platform, enhancing data governance and compliance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engineering fundamentals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advocating for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object-oriented programming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design patterns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architectural discussions, contributing to design decisions that enhanced the overall system's modular structure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data storage solutions, architecting schemas to support high-volume data access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ensure adherence to established designs and best practices, fostering a culture of continuous improvement within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Researched and evaluated emerging data technologies to improve platform capabilities, integrating solutions that aligned with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proof of concepts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lakehouse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incorporating innovative data processing strategies across various product 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hands-on development of microservices, facilitating smooth interoperability between various systems and services across the organization.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Streamlined the deployment process through containerization,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orchestration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multi-environment setups.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data engineering teams to refine data extraction protocols and optimize transformation logic, improving data reliability and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comprehensive documentation covering architectures, design decisions, and maintenance procedures to support ongoing engineering efforts.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RESTful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Express.js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a scalable and modular backend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migration of legacy data systems to microservices,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maintainability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testing frameworks were established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robust application behavior and support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TDD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and optimization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protocols to improve data integrity across various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complex data integration issues, streamlining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ETL&gt;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through the application of best practices in data handling.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teams to improve the design and functionality of applications using modern JavaScript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monitoring solutions for services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observability and support.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promoting collaborative development practices within the engineering team and across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team skills through knowledge-sharing sessions focusing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Secure Software Development Lifecycle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(SDLC).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Delivered complex features in a timely manner within an Agile environment, adapting to changing requirements and priorities.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integrating automated testing into the deployment pipeline to increase deployment speed and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Demonstrated flexibility by supporting cross-team initiatives in data architecture projects, aiding in the unification of various data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code for backend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optimization and reliability within a microservices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participated in code reviews and pair programming sessions to foster knowledge sharing and improve overall code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of continuous integration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creation of automation scripts to streamline deployment process.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integrated solutions for data extraction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research capabilities across internal stakeholders.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in software development, particularly around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design patterns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high-quality code.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core application functionalities, focusing primarily on backend logic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the primary programming language.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sprints, contributing to daily stand-ups and sprint retrospectives to improve team collaboration.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towards building and maintaining a feature-rich platform with consistent involvement in deploying secure development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handling, ensuring rapid data retrieval and reducing server response times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conducted unit tests to support software that meets internal quality and performance standards.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