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Principal Software Engineer with 10+ years of proven experience in designing and developing sophisticated software solutions. Specialized in architecting web portals and cloud-based workflow management systems, leveraging deep technical knowledge of .NET, C#, SQL, and microservices architecture to deliver high-quality, scalable, and secure applications aligned with business strategies. Adept in integrating third-party platforms and enhancing operational efficiencies through innovative technical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JavaScript, Python, TypeScript,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Platforms</w:t>
      </w:r>
      <w:r>
        <w:rPr>
          <w:rFonts w:asciiTheme="majorHAnsi" w:hAnsiTheme="majorHAnsi" w:cstheme="majorHAnsi"/>
          <w:bCs/>
          <w:lang w:val="en-US"/>
        </w:rPr>
        <w:t xml:space="preserve">: .NET Framework, .NET Core, ASP.NET, Microservices Architecture,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Postman, Git, Docker, Kubernetes, Visual Studio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DevOps</w:t>
      </w:r>
      <w:r>
        <w:rPr>
          <w:rFonts w:asciiTheme="majorHAnsi" w:hAnsiTheme="majorHAnsi" w:cstheme="majorHAnsi"/>
          <w:bCs/>
          <w:lang w:val="en-US"/>
        </w:rPr>
        <w:t xml:space="preserve">: Azure, AWS, CI/CD Pipelines, Terraform,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Productivity Tools</w:t>
      </w:r>
      <w:r>
        <w:rPr>
          <w:rFonts w:asciiTheme="majorHAnsi" w:hAnsiTheme="majorHAnsi" w:cstheme="majorHAnsi"/>
          <w:bCs/>
          <w:lang w:val="en-US"/>
        </w:rPr>
        <w:t xml:space="preserve">: GitHub Copilot, Cursor, Claude Code, AI Chatbots, Machine Learning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web portals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experience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cloud-based workflow management systems, ensuring high availability and responsiveness to user demand.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translate business requirements into technical specifications,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Postman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API testing, ensuring optimal performance of third-party integrations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Dynamics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Oracle Netsuite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hands-on development activities,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source control management and versioning of complex codebases.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solutions integrating AI technologies, leading to improved developer productivity and operational success.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web applications by identifying and implementing performance improvements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modern development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technical design sessions with architects, advocating for best practices in software architecture and system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agility by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application deployment, ensuring scalability in a cloud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the system’s security posture by incorporating robust identity management practices and developing secure APIs.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liaised with stakeholders to gather feedback on system performance and usability, iterating to meet evolving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coding practices and technology stacks, fostering a culture of continuous learning and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new technologies and frameworks, demonstrating a commitment to keeping pace with industry evolution and trends.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technical specifications and design documents to support future development and ease knowledge transfer.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adhering to standards and ensuring the quality of the software delivery process.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consumer-facing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improving customer engagement and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a collaborative environment, integrating feedback from product management to align technical solutions with market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streamlined operations and reduced system downtime through effective debugging and troubleshooting.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establishing and maintaining effective APIs to connect with internal and external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legacy systems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performance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smoother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system performance data to identify bottlenecks and optimize code execution using modern profiling tools.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cloud services, particularly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deploy scalable applications, ensuring reliability under increasing loads.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developing system architecture documents, contributing to strategic planning and technical execution phases.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Adapted to quick changes in requirements, showcasing flexibility in a fast-paced development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troubleshooting and performance optimization with a focus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data retrieval speed.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AI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Copilot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coding processes and enhance productivity.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full-stack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robust code and efficient software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database schemas and managed data migrations effectively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deliver user-friendly interfaces that enhanced overall customer interaction with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extensive API documentation and testing, ensuring adherence to usability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RESTful APIs for internal systems, ensuring the seamless integration of core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maintained coding standards across the development team to foster quality and consistency.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engineers to architect solutions that support business scalability and system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development processes and maintained technical documentation to support ongoing maintenance and future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Visual Studio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development and debugging, leveraging its features for rapid application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transition from monolithic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flexibility and deployment speed.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