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experienced software engineer with over 10 years of expertise in developing scalable and high-availability systems. Proficient in C#, .NET Core, and SQL alongside a solid understanding of microservices architecture and third-party integrations including Microsoft Dynamics and Oracle Netsuite. Committed to delivering robust software solutions through collaborative design and technical execution, with a strong ability to troubleshoot complex production issues.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Java, JavaScript, Python,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Platforms</w:t>
      </w:r>
      <w:r>
        <w:rPr>
          <w:rFonts w:asciiTheme="majorHAnsi" w:hAnsiTheme="majorHAnsi" w:cstheme="majorHAnsi"/>
          <w:bCs/>
          <w:lang w:val="en-US"/>
        </w:rPr>
        <w:t xml:space="preserve">: .NET Core, .NET Framework, ASP.NET, Microservices, Entity Framework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SQL Server, PostgreSQL, MySQL, MongoDB,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and Technologies</w:t>
      </w:r>
      <w:r>
        <w:rPr>
          <w:rFonts w:asciiTheme="majorHAnsi" w:hAnsiTheme="majorHAnsi" w:cstheme="majorHAnsi"/>
          <w:bCs/>
          <w:lang w:val="en-US"/>
        </w:rPr>
        <w:t xml:space="preserve">: Postman, GitHub Copilot, Docker, Kubernetes, Jenkins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and Integration</w:t>
      </w:r>
      <w:r>
        <w:rPr>
          <w:rFonts w:asciiTheme="majorHAnsi" w:hAnsiTheme="majorHAnsi" w:cstheme="majorHAnsi"/>
          <w:bCs/>
          <w:lang w:val="en-US"/>
        </w:rPr>
        <w:t xml:space="preserve">: Microsoft Azure, AWS, REST APIs, GraphQL, RabbitMQ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Version Control and CI/CD</w:t>
      </w:r>
      <w:r>
        <w:rPr>
          <w:rFonts w:asciiTheme="majorHAnsi" w:hAnsiTheme="majorHAnsi" w:cstheme="majorHAnsi"/>
          <w:bCs/>
          <w:lang w:val="en-US"/>
        </w:rPr>
        <w:t xml:space="preserve">: Git, GitHub, Bitbucket, CI/CD Pipelines, Travis 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Principal Software Engineer | Remote (2020 - Present) - Developed and architected cloud-based workflow management systems enhancing total system integration capabilities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translate business requirements into technical specifications, ensuring alignment with long-term corporate technology strategies.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Automated deployment processes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CI/CD pipelines to optimize ongoing development and deployment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third-party platforms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Microsoft Dynamics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Oracle Netsuite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through robust REST APIs to streamline data flow and processes between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architecture, facilitating flexibility and scalability in software solutions while maintaining existing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Postman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effective API testing and documentation, improving efficiency in troubleshooting integration issues.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vendor technologies and solutions to ensure they met business requirements, articulating tradeoffs and risks present in each integration.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best coding practices and efficient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existing portal functionality and identified opportunities for introducing new features through market analysis and user feedback.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 hands-on approach to system design and development,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database interactions seamlessly.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Copilot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Cursor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productivity and code quality across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Achieved high system availability through rigorous testing and adherence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methodology, supporting rapid iteration of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that software solutions were compliant with industry standards for security and performance through regular audits.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architecture reviews to validate assumptions and enhance product architecture for scalability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stay abreast of emerging technologies, integrating relevant innovations into ongoing projects.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Senior Software Engineer | Remote (2016 - 2020) - Spearheaded the redesign of consumer-facing portals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MVC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resulting in a more user-friendly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architectures to decompose monolithic systems, leading to more maintainable and scalable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RESTful APIs for data management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service interactions and data accessibility.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managers and stakeholders to define technical requirements aligning with business goals, ensuring timely project delivery.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continuous integration and deployment, significantly reducing deployment 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and optimized existing platform functionality while actively identifying opportunities for new system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conduct thorough API testing, leading to a reduction in post-deployment bugs and increased end-user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migration of legacy systems to cloud solutions,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improved scalability and cost-efficiency.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technical support for IT teams during critical troubleshooting of production issues, leveraging problem-solving skills to enhance uptime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technical documentation to aid team members and ensure consistent understanding of new features and functionalities.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code reviews and fostered a culture of quality and collaboration across the development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technological assessments to integrate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enhance workflow efficiency.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Software Engineer | Company Name (2013 - 2016) - Designed and implemented software features for an enterprise-level application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design and product teams to develop engaging user interfaces backed by robust backend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web application development and maintenance, enhancing site performance and usability.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database design and optimization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driving improved performance of data retrieval operations.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and sprint planning sessions adhering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methodologies, contributing to team milestones and project goals.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tests and participated in code reviews, ensuring adherence to coding standards and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API end-point testing and validation, which improved overall functionality and integration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(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) for effective management of changes across multiple contributors.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of development processes and procedures for knowledge sharing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client-side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to enhance interactive web features based on user feedback.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