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1DFBCA6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Software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0DED7D7" w:rsidR="00A96FCC" w:rsidRPr="00B4406F" w:rsidRDefault="00DB3807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DB3807">
              <w:rPr>
                <w:rFonts w:asciiTheme="majorHAnsi" w:hAnsiTheme="majorHAnsi" w:cstheme="majorHAnsi"/>
              </w:rPr>
              <w:t>Mckinney, TX 75072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Detail-oriented and results-driven Principal Software Engineer with over 10 years of comprehensive experience in designing and implementing data transformation pipelines. Proficient in Java and Apache NiFi, showcasing a strong focus on migrating legacy systems to modern workflows and mentoring engineers. Adept at implementing CI/CD practices and maintaining security compliance in DoD environments.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Programming Languages</w:t>
      </w:r>
      <w:r>
        <w:rPr>
          <w:rFonts w:asciiTheme="majorHAnsi" w:hAnsiTheme="majorHAnsi" w:cstheme="majorHAnsi"/>
          <w:bCs/>
          <w:lang w:val="en-US"/>
        </w:rPr>
        <w:t xml:space="preserve">: Java, Python, JavaScript, C#, SQL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Data Technologies</w:t>
      </w:r>
      <w:r>
        <w:rPr>
          <w:rFonts w:asciiTheme="majorHAnsi" w:hAnsiTheme="majorHAnsi" w:cstheme="majorHAnsi"/>
          <w:bCs/>
          <w:lang w:val="en-US"/>
        </w:rPr>
        <w:t xml:space="preserve">: Apache NiFi, JSON, XML, Avro, Protobuf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DevOps Tools</w:t>
      </w:r>
      <w:r>
        <w:rPr>
          <w:rFonts w:asciiTheme="majorHAnsi" w:hAnsiTheme="majorHAnsi" w:cstheme="majorHAnsi"/>
          <w:bCs/>
          <w:lang w:val="en-US"/>
        </w:rPr>
        <w:t xml:space="preserve">: Docker, Kubernetes, GitOps, Flux, ArgoCD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Methodologies</w:t>
      </w:r>
      <w:r>
        <w:rPr>
          <w:rFonts w:asciiTheme="majorHAnsi" w:hAnsiTheme="majorHAnsi" w:cstheme="majorHAnsi"/>
          <w:bCs/>
          <w:lang w:val="en-US"/>
        </w:rPr>
        <w:t xml:space="preserve">: Agile, Scrum, DevSecOps, CI/CD, Microservices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Integration Tools</w:t>
      </w:r>
      <w:r>
        <w:rPr>
          <w:rFonts w:asciiTheme="majorHAnsi" w:hAnsiTheme="majorHAnsi" w:cstheme="majorHAnsi"/>
          <w:bCs/>
          <w:lang w:val="en-US"/>
        </w:rPr>
        <w:t xml:space="preserve">: API, Message Brokers, Kafka, RabbitMQ, RESTful Services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36363434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Software Engineer</w:t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and implemented scalable data transformation pipelines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Apache NiFi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focusing on data routing and processing requirements for various applications.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Migrated existing legacy data flows to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NiFi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-based workflows, ensuring high performance and low latency in data processing.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Served as a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Java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expert, conducting thorough code reviews and providing architectural insights that improved code quality across the team.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custom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NiFi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processors to handle data transformation and integration with enterprise-level services seamlessly.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closely with cross-functional teams to define best practices for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CI/CD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processes and promoted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DevSecOps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methodologies.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Engineered solutions for complex data schema validation and format transformation, leveraging technologies like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JSON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XML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Avro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Participated actively in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Agile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ceremonies, contributing to sprint planning, backlog cutting, and technical decision-making.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Mentored junior engineers on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Java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best practices and architectural patterns, fostering knowledge-sharing sessions.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monitoring and logging systems to enhance the observability of data pipelines, using tools like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Prometheus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Grafana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Created technical documentation and architecture decision records to guide future developments and project adaptations.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Integrated enterprise data services with existing applications via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APIs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message brokers, enhancing data accessibility.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version control systems effectively to manage codebases, ensuring traceability and consistency in deployments.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Conducted root cause analysis on complex integration issues, refining data flow processes and enhancing reliability.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Engaged in troubleshooting activities across pipeline stages, ensuring data accuracy and integrity during transformations.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Deployed containerized applications in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Kubernetes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environments, enhancing scalability and maintainability of software solutions.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48E12349" w:rsidR="00A96FCC" w:rsidRPr="00B4406F" w:rsidRDefault="00CF6A4B" w:rsidP="003A7A7F">
      <w:pPr>
        <w:pStyle w:val="Heading2"/>
        <w:rPr>
          <w:rFonts w:cstheme="majorHAnsi"/>
        </w:rPr>
      </w:pPr>
      <w:r>
        <w:rPr>
          <w:rFonts w:cstheme="majorHAnsi"/>
        </w:rPr>
        <w:t>Software Engineer</w:t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the development of high-performing data pipelines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integrating data from various sources to ensure data availability and accuracy.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Designed and implemented enterprise-grade systems utilizing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Apache NiFi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data ingestion, transformation, and routing, enhancing processing capabilities.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data scientists to optimize pipelines for machine learning workflows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Docker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orchestration tools like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Kubernetes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the migration of legacy applications to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cloud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-based architectures, leveraging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CI/CD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principles for seamless deployment.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Conducted data quality checks and developed validation frameworks that utilize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JSON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XML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schema definitions.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multiple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RESTful APIs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provide secure and efficient access to data, simplifying integrations within microservices architecture.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teams with the adoption of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GitOps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practices, implementing tools such as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ArgoCD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streamline operations.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actively in code reviews and architectural discussions, reinforcing best practices in software design and development.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performance tuning of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applications to enhance throughput and reduce latency across critical data operations.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Documented technical specifications and architectural designs, contributing to project transparency and knowledge retention.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Actively contributed to Agile methodologies, ensuring project milestones were met within expected timeframes.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solutions for data encryption and security compliance, adhering to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DoD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standards.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60EC9836" w:rsidR="003B7665" w:rsidRPr="00B4406F" w:rsidRDefault="00CF6A4B" w:rsidP="003B7665">
      <w:pPr>
        <w:pStyle w:val="Heading2"/>
        <w:rPr>
          <w:rFonts w:cstheme="majorHAnsi"/>
        </w:rPr>
      </w:pPr>
      <w:r>
        <w:rPr>
          <w:rFonts w:cstheme="majorHAnsi"/>
        </w:rPr>
        <w:t>Software Developer</w:t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software components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focusing on building applications that support high-volume transaction processing for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DoD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projects.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Involved in the creation and management of data pipelines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Apache NiFi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focusing on stability and performance enhancements.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automated testing procedures within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CI/CD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workflows to ensure code quality and reliability prior to production deployment.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cross-functional teams to design system integrations utilizing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APIs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managing data flows in a secure environment.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on parsing and processing data formats including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JSON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XML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ensuring compatibility with various legacy systems.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the design of microservices that leverage message brokers like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Kafka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enable real-time data processing and integration.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the improvement of existing workflows, effectively adopting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Agile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processes to streamline development cycles.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debugging and resolving production issues, focusing on root cause identification and solution implementation.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Wrote technical documentation regarding workflow automation and processes for internal knowledge sharing.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team workshops to improve team cohesion and share best practices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DevSecOps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CI/CD implementations.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1FF153" w14:textId="77777777" w:rsidR="002526D6" w:rsidRDefault="002526D6" w:rsidP="00292D75">
      <w:r>
        <w:separator/>
      </w:r>
    </w:p>
  </w:endnote>
  <w:endnote w:type="continuationSeparator" w:id="0">
    <w:p w14:paraId="710A9CF4" w14:textId="77777777" w:rsidR="002526D6" w:rsidRDefault="002526D6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B24CF3" w14:textId="77777777" w:rsidR="002526D6" w:rsidRDefault="002526D6" w:rsidP="00292D75">
      <w:r>
        <w:separator/>
      </w:r>
    </w:p>
  </w:footnote>
  <w:footnote w:type="continuationSeparator" w:id="0">
    <w:p w14:paraId="363DD4BA" w14:textId="77777777" w:rsidR="002526D6" w:rsidRDefault="002526D6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60D3C"/>
    <w:rsid w:val="00085296"/>
    <w:rsid w:val="000C22D8"/>
    <w:rsid w:val="000E18CE"/>
    <w:rsid w:val="00111526"/>
    <w:rsid w:val="0011784B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13C34"/>
    <w:rsid w:val="00917638"/>
    <w:rsid w:val="00962F92"/>
    <w:rsid w:val="009F25EC"/>
    <w:rsid w:val="00A46CF6"/>
    <w:rsid w:val="00A80D33"/>
    <w:rsid w:val="00A92F43"/>
    <w:rsid w:val="00A96FCC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102</Words>
  <Characters>583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53</cp:revision>
  <dcterms:created xsi:type="dcterms:W3CDTF">2025-06-19T17:24:00Z</dcterms:created>
  <dcterms:modified xsi:type="dcterms:W3CDTF">2026-04-06T17:21:00Z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