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Principal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platform engineering, specializing in reliability, observability, and continuous integration and delivery (CI/CD) practices. Proven track record of developing scalable and operationally sound software systems that enhance developer experience and streamline engineering delivery processes. Strong advocate for automation and optimization, with a deep understanding of modern software delivery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Go,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Heroku,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Practices</w:t>
      </w:r>
      <w:r>
        <w:rPr>
          <w:rFonts w:asciiTheme="majorHAnsi" w:hAnsiTheme="majorHAnsi" w:cstheme="majorHAnsi"/>
          <w:bCs/>
          <w:lang w:val="en-US"/>
        </w:rPr>
        <w:t xml:space="preserve">: Git, Continuous Integration, Continuous Deployment, Automated Testing, Infrastructure as Code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Observability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New Relic,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Scrum, Kanban, Microservices Architecture,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Principal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platform solutions to enhance engineering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automated CI/CD pipelines, improving software delivery speed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 and microservices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observability practices by integrating monitoring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strong coding standards and mentorship programs, fostering a culture of quality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environment provisioning processes through automation frameworks, reducing manual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to align technical initiatives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industry best practices for incident management and operational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discussions on architectural design, contributing to foundational platform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and runbooks to support operational practices and reduce knowledge silos.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Promoted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automation-first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philosophy throughout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modern development tools to support agile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delivery metrics to drive continual improvement in platform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design reviews and code reviews, empowering team members to raise their engineering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enhancing team capabilities and fostering professional growth.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DevOps team to enhance platform reliability and environment automation.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build scalable applications and improve infrastructure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contributed to the development of internal API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application features that aligned with business requirements and technical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transition from monolithic applications to microservices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the developer experience by creating self-service tools for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enhancement of testing frameworks to streamline quality assurance activities.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security teams to ensure compliance and best practices for platform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monitoring dashboards to provide real-time insights into system performance.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automated testing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and contributed to the sprint planning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learn modern software development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resolving issues in production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code quality initiatives by performing unit testing and debugging.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 to facilitate knowledge sharing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environment setup and configuration for development initiatives.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process, gaining experience with cloud service deployment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