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Principal Data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Results-oriented Principal Data Engineer with over 10 years of experience in designing, implementing, and improving data integration and analytics solutions. Proven track record in delivering high-quality data insights and fostering collaboration with stakeholders to drive effective data usage and business impact.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SQL, Python, 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Management and Integration</w:t>
      </w:r>
      <w:r>
        <w:rPr>
          <w:rFonts w:asciiTheme="majorHAnsi" w:hAnsiTheme="majorHAnsi" w:cstheme="majorHAnsi"/>
          <w:bCs/>
          <w:lang w:val="en-US"/>
        </w:rPr>
        <w:t xml:space="preserve">: ETL, Data Warehousing, Data Lake, Data Pipeline, Apache Airflow, Talend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AWS, Google Cloud Platform, Azure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Business Intelligence</w:t>
      </w:r>
      <w:r>
        <w:rPr>
          <w:rFonts w:asciiTheme="majorHAnsi" w:hAnsiTheme="majorHAnsi" w:cstheme="majorHAnsi"/>
          <w:bCs/>
          <w:lang w:val="en-US"/>
        </w:rPr>
        <w:t xml:space="preserve">: Tableau, Power BI, Looker, Apache Superset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PostgreSQL, MySQL, MongoDB, Oracle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Quality and Governance</w:t>
      </w:r>
      <w:r>
        <w:rPr>
          <w:rFonts w:asciiTheme="majorHAnsi" w:hAnsiTheme="majorHAnsi" w:cstheme="majorHAnsi"/>
          <w:bCs/>
          <w:lang w:val="en-US"/>
        </w:rPr>
        <w:t xml:space="preserve">: Data Validation, Data Cleaning, Data Governance, Metadata Management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 Skills</w:t>
      </w:r>
      <w:r>
        <w:rPr>
          <w:rFonts w:asciiTheme="majorHAnsi" w:hAnsiTheme="majorHAnsi" w:cstheme="majorHAnsi"/>
          <w:bCs/>
          <w:lang w:val="en-US"/>
        </w:rPr>
        <w:t xml:space="preserve">: Agile Methodologies, Scrum, DevOps, Git, JIRA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Principal Data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end-to-end data integration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ETL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processes, ensuring data quality and consistency across multiple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optimized complex SQL queries to facilitate data transformations and support business intelligence tasks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Redshift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product managers to define requirements and translate business needs into technical specifications, enhancing data products.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Configured and maintained data pipelines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Airflow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overseeing workflows and dependencies to ensure timely data processing.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data flow mapping and gap analysis to identify improvements in data integration processes, resulting in increased efficiency and accuracy.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best practices for data modeling and architecture in a cloud environment, primarily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GCP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data governance policies to ensure data integrity and compliance with industry standards, fostering trust among stakeholders.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Tableau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Power BI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developing dashboards and visualizations that rendered insights accessible to non-technical users.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Innovated solutions for complex data challenges by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libraries such as Pandas and NumPy for data manipulation and analysis.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Investigated performance issues in production systems, diagnosing problems related to query optimization and data loading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Guided junior engineers in best programming practices and design methodologies, promoting a culture of continuous learning and technical excellence.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Adapted to changing priorities by effectively managing multiple projects and ensuring the timely delivery of data products and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control, collaborating seamlessly with cross-functional teams on code reviews and collaborative programming tasks.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Performed root cause analysis for data discrepancies, leading initiatives to correct and prevent future occurrences using data validation techniques.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external stakeholders to gather feedback and improve data offerings, ensuring that solutions meet both operational needs and strategic goals.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Senior Data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data integration workflows to standardize data collection and reporting processes across various tools and databases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detailed requirements gathering sessions with end users to specify data needs for reporting and analytics, ensuring clarity in project goals.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and maintained measures for data quality control, employing automated testing frameworks to validate the integrity of data transformations.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and optimized SQL scripts for ad-hoc analyses and routine reporting, ensuring that business teams had access to timely and accurate insights.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development teams to enhance capabilities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architecture, facilitating smooth data transfer operations between on-premise and cloud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Trained team members on best practices for database management and application integrations to improve overall team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Automated data processing tasks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scripts, significantly reducing manual efforts and increasing productivity.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peer code reviews to uphold code quality and share insights among team members, fostering a collaborative environment.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cross-functional teams to integrate new data sources into existing analytics frameworks, ensuring seamless transitions and integration points.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technical specifications for data pipelines and analytics solutions, creating a knowledge base for future reference and training.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Evaluated and implemented new data storage solutions, contributing to design decisions around data warehouses and lakes.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project tracking and task management, ensuring transparency and accountability in the completion of project milestones.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Data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and maintenance of data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tools to support business analytics initiatives.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SQL database development and optimization, enabling streamlined data retrieval and reporting for user analytics.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data cleansing and preprocessing activities, ensuring data reliability and accuracy for subsequent analyses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support for on-premise and cloud database integration efforts, gaining exposure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enhancing system functionalities.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engineers to troubleshoot data discrepancies and performance bottlenecks within existing data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exploratory data analysis to understand data distributions and relationships, aiding in improved decision-making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users to gather requirements and feedback for ongoing data projects, fostering a user-centered approach to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Practiced version control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team projects with a focus on maintaining code integrity and collaboration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initial documentation for data integration processes and developed basic training materials for new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deployment of data solutions into production environments, ensuring all data systems functioned as intended and met user needs.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