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Platform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Platform Engineer with over 10 years of experience in building and managing Kubernetes-based infrastructure. Expert in deployment operations across complex customer environments, with a strong focus on security and reliability. Proven ability to design scalable systems that enhance AI-driven applications, ensuring seamless integration and performance in diverse cloud environments.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</w:t>
      </w:r>
      <w:r>
        <w:rPr>
          <w:rFonts w:asciiTheme="majorHAnsi" w:hAnsiTheme="majorHAnsi" w:cstheme="majorHAnsi"/>
          <w:bCs/>
          <w:lang w:val="en-US"/>
        </w:rPr>
        <w:t xml:space="preserve">: AWS, Azure, GCP, DigitalOcean, IBM Cloud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Containerization &amp; Orchestration</w:t>
      </w:r>
      <w:r>
        <w:rPr>
          <w:rFonts w:asciiTheme="majorHAnsi" w:hAnsiTheme="majorHAnsi" w:cstheme="majorHAnsi"/>
          <w:bCs/>
          <w:lang w:val="en-US"/>
        </w:rPr>
        <w:t xml:space="preserve">: Kubernetes, Docker, Helm, OpenShift, Rancher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Infrastructure as Code (IaC)</w:t>
      </w:r>
      <w:r>
        <w:rPr>
          <w:rFonts w:asciiTheme="majorHAnsi" w:hAnsiTheme="majorHAnsi" w:cstheme="majorHAnsi"/>
          <w:bCs/>
          <w:lang w:val="en-US"/>
        </w:rPr>
        <w:t xml:space="preserve">: Terraform, Pulumi, CloudFormation, Ansible, Chef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Deployment &amp; Monitoring</w:t>
      </w:r>
      <w:r>
        <w:rPr>
          <w:rFonts w:asciiTheme="majorHAnsi" w:hAnsiTheme="majorHAnsi" w:cstheme="majorHAnsi"/>
          <w:bCs/>
          <w:lang w:val="en-US"/>
        </w:rPr>
        <w:t xml:space="preserve">: GitOps, CI/CD, ArgoCD, Prometheus, Grafana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Security &amp; Networking</w:t>
      </w:r>
      <w:r>
        <w:rPr>
          <w:rFonts w:asciiTheme="majorHAnsi" w:hAnsiTheme="majorHAnsi" w:cstheme="majorHAnsi"/>
          <w:bCs/>
          <w:lang w:val="en-US"/>
        </w:rPr>
        <w:t xml:space="preserve">: VPC, VPN, Encryption, IAM, Network Policies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Scripting &amp; Automation</w:t>
      </w:r>
      <w:r>
        <w:rPr>
          <w:rFonts w:asciiTheme="majorHAnsi" w:hAnsiTheme="majorHAnsi" w:cstheme="majorHAnsi"/>
          <w:bCs/>
          <w:lang w:val="en-US"/>
        </w:rPr>
        <w:t xml:space="preserve">: Bash, Python, Go, Ruby, PowerShell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Platform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&gt; Designed and maintained a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-based infrastructure that enabled the deployment of AI applications across multi-cloud environments including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Azure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GCP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&gt; Built and optimized a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BYOC (Bring Your Own Cloud)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deployment model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Archie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facilitating seamless integration into customer infrastructures.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&gt; Developed comprehensive deployment tooling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Helm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GitOps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methodologies, ensuring consistency and reliability in operations.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&gt; Implemented automated CI/CD pipelines with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streamlining the deployment process across various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&gt; Collaborated with cross-functional teams to gather user requirements and translated them into scalable platform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&gt; Established observability and monitoring practices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Prometheus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Grafana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system reliability and performance tracking.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&gt; Developed security protocols focusing on encryption and VPC setups for sensitive data handling within customer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&gt; Troubleshot and resolved production issues, employing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native debugging techniques and performance tuning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&gt; Conducted regular system audits and implemented necessary updates to maintain security compliance and system integrity.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&gt; Integrated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IaC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provisioning and managing cloud resources efficiently across multiple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&gt; Managed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deployments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Helm Charts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handling complex dependencies and versioning for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&gt; Developed standardized installation procedures, reducing deployment time and enhancing operational efficiency across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&gt; Implemented scalable service meshes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Istio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managing microservices communication securely and reliably within distributed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&gt; Created comprehensive documentation for deployment processes, enhancing team understanding and performance consistency.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&gt; Actively engaged in team workshops and collaborative projects aimed at enhancing the platform's capabilities in real-world scenarios.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&gt; Led the implementation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infrastructure that improved deployment consistency across various customer applications.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&gt; Designed and executed robust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CI/CD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strategies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GitOps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principles, facilitating rapid deployment cycles in production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&gt; 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infrastructure provisioning and management, ensuring reproducibility and traceability in cloud resources across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GCP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&gt; Developed operational scripts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Bash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automation of deployment processes, reducing manual intervention.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&gt; Enhanced system observability by integrating logging and monitoring solutions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ELK stack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Grafana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providing critical insights into operational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&gt; Supported security initiatives by implementing network policies and IAM roles within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-based environments, ensuring secure deployments.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&gt; Documented and streamlined deployment processes for common tools and services, enhancing team efficiency and knowledge transfer.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&gt; Collaborated with software engineers to optimize application performance within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clusters, focusing on resource allocation and scaling.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&gt; Resolved critical production incidents, utilizing strategic troubleshooting methods that leverage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diagnostics and system logs.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&gt; Leveraged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containerization of applications, ensuring consistent environments from development to production.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&gt; Built and maintained deployment pipelines that integrated various tools, focusing on end-to-end automation in delivery.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&gt; Provided technical support and guidance to junior engineers on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management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IaC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&gt; Assisted in the deployment and management of applications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hands-on experience with orchestrating containerized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&gt; Engaged in the development and maintenance of CI/CD pipelines to automate deployments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workflows.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&gt; Contributed to the setup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Terraform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scripts for managing cloud infrastructure, promoting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IaC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&gt; Participated in team discussions to establish security practices related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deployments, focusing on basic principles of network security and encryption.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&gt; Gained experience in managing cloud resources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understanding core services for compute, storage, and networking.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&gt; Conducted routine performance monitoring and issue resolution to ensure high availability of applications running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&gt; Collaborated with engineers to develop custom scripts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Bash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automating repetitive tasks within deployment workflows.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&gt; Participated in the configuration of observability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Prometheus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monitoring clusters and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&gt; Worked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Helm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package deployments and application dependencies within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environments.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&gt; Assisted in documenting deployment processes and best practices for team use, contributing to the continuity of knowledge within the team.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