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Platform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skilled Platform Engineer with over 10 years of experience in developing and maintaining robust infrastructure solutions, automating processes, and optimizing CI/CD pipelines. Proven expertise in using Go, Ansible, Docker, and Prometheus, and a strong contributor to open-source initiatives. Adept at collaborating with cross-functional teams to drive innovation and implement solutions that enhance performance and scalability.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Go, Shell Scripting, Python, JavaScript,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Automation &amp; CI/CD</w:t>
      </w:r>
      <w:r>
        <w:rPr>
          <w:rFonts w:asciiTheme="majorHAnsi" w:hAnsiTheme="majorHAnsi" w:cstheme="majorHAnsi"/>
          <w:bCs/>
          <w:lang w:val="en-US"/>
        </w:rPr>
        <w:t xml:space="preserve">: Ansible, Docker, GitHub Actions, Terraform,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&amp; Logging</w:t>
      </w:r>
      <w:r>
        <w:rPr>
          <w:rFonts w:asciiTheme="majorHAnsi" w:hAnsiTheme="majorHAnsi" w:cstheme="majorHAnsi"/>
          <w:bCs/>
          <w:lang w:val="en-US"/>
        </w:rPr>
        <w:t xml:space="preserve">: Prometheus, Grafana, OpenTelemetry, ELK Stack, Splunk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Management</w:t>
      </w:r>
      <w:r>
        <w:rPr>
          <w:rFonts w:asciiTheme="majorHAnsi" w:hAnsiTheme="majorHAnsi" w:cstheme="majorHAnsi"/>
          <w:bCs/>
          <w:lang w:val="en-US"/>
        </w:rPr>
        <w:t xml:space="preserve">: Hashicorp Nomad, Kubernetes, AWS, Azure, GCP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Collaboration &amp; Documentation</w:t>
      </w:r>
      <w:r>
        <w:rPr>
          <w:rFonts w:asciiTheme="majorHAnsi" w:hAnsiTheme="majorHAnsi" w:cstheme="majorHAnsi"/>
          <w:bCs/>
          <w:lang w:val="en-US"/>
        </w:rPr>
        <w:t xml:space="preserve">: Jira, Confluence, Markdown, Git, Slack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Platform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 robust CI/CD pipeline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deployment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monitoring solutions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system reliability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open-source projects, showcasing collaborative development and community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infrastructure provisioning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Ansible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extensive documentation for deployment procedures and troubleshooting guides, improving team knowledge and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a stress testing framework to identify performance bottlenecks and optimize system resource utilization.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migration from legacy systems to containerized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Hashicorp Nomad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modernizing infrastructure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cross-border coordination with teams in Europe for collaborative projects, enhancing diverse perspectives in problem-solving.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OpenTelemetry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observability enhancements, allowing for better insights and diagnostics of production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scripting expertise to automate routine tasks, significantly reducing manual overhead and error rates.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tools to diagnose and troubleshoot application and network issues, increasing system uptime.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key infrastructure projects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Infrastructure as Code (IaC)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principles, enabling rapid scaling and flexibility.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the setup and optimization of logging mechanisms to provide clear insights and performance metrics across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hackathons to refine skills and contribute innovative solutions to real-world problems.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community discussions at tech conferences, enhancing professional visibility and personal growth.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workshops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Containerization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strategies to promote best practices within the team.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Platform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monitoring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application performance and availability.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deployment automation scripts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Shell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reducing deployment effort.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development teams to establish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optimized infrastructure management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resource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internal tools that support system diagnostics and performance metrics, improving operational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open-source initiatives contributing scripts and tools to the community, fostering collaborative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enhance application reliability using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comprehensive documentation on infrastructure changes and deployment strategies, promoting transparency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community technology meetups to share insights and keep up with industry trends regarding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application deployment processes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consistency and reliability across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user feedback mechanisms via observability tools, enhancing the product based on real-time data.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troubleshooting workflows by developing secondary monitoring tools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OpenTelemetry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DevOps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setup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containers to streamline local development environments for testing purposes.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the engineering team to script deployment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Shell Scripting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providing feedback on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programming.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daily stand-up meetings to enhance team communication and resolve roadblocks collaboratively.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enhancement of deployment documentation to improve clarity and efficiency for newcomers on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maintaining code integrity and facilitating collaborative coding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automation of internal processes using simple scripts, leading to reduced manual workloads for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maintenance of monitoring tools to ensure infrastructure health and alerting accuracy.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knowledge-sharing sessions relating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and tools.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with the troubleshooting of application issues in collaboration with senior engineers.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