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Platform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DevOps professional with over 10 years of experience specializing in cloud infrastructure, automation, and CI/CD processes. Proven ability to engineer robust solutions and improve system efficiency while applying best practices in software development and deployment.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 and Infrastructure</w:t>
      </w:r>
      <w:r>
        <w:rPr>
          <w:rFonts w:asciiTheme="majorHAnsi" w:hAnsiTheme="majorHAnsi" w:cstheme="majorHAnsi"/>
          <w:bCs/>
          <w:lang w:val="en-US"/>
        </w:rPr>
        <w:t xml:space="preserve">: Amazon Web Services (AWS), Azure, GCP, CloudFormation, Cloud Development Kit (CDK)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and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AWS ECS, Fargate, Helm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and Scripting</w:t>
      </w:r>
      <w:r>
        <w:rPr>
          <w:rFonts w:asciiTheme="majorHAnsi" w:hAnsiTheme="majorHAnsi" w:cstheme="majorHAnsi"/>
          <w:bCs/>
          <w:lang w:val="en-US"/>
        </w:rPr>
        <w:t xml:space="preserve">: Python, Bash, PowerShell, JavaScript,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Continuous Integration/Continuous Deployment (CI/CD)</w:t>
      </w:r>
      <w:r>
        <w:rPr>
          <w:rFonts w:asciiTheme="majorHAnsi" w:hAnsiTheme="majorHAnsi" w:cstheme="majorHAnsi"/>
          <w:bCs/>
          <w:lang w:val="en-US"/>
        </w:rPr>
        <w:t xml:space="preserve">: Git, Jenkins, Travis CI, CircleCI,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and Security Tools</w:t>
      </w:r>
      <w:r>
        <w:rPr>
          <w:rFonts w:asciiTheme="majorHAnsi" w:hAnsiTheme="majorHAnsi" w:cstheme="majorHAnsi"/>
          <w:bCs/>
          <w:lang w:val="en-US"/>
        </w:rPr>
        <w:t xml:space="preserve">: Prometheus, Grafana, Splunk, New Relic, CloudWatch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Amazon RDS, MongoDB, PostgreSQL, MySQL,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and Protocols</w:t>
      </w:r>
      <w:r>
        <w:rPr>
          <w:rFonts w:asciiTheme="majorHAnsi" w:hAnsiTheme="majorHAnsi" w:cstheme="majorHAnsi"/>
          <w:bCs/>
          <w:lang w:val="en-US"/>
        </w:rPr>
        <w:t xml:space="preserve">: TCP/IP, DNS, HTTP, SMTP, VPN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and Collaboration Tools</w:t>
      </w:r>
      <w:r>
        <w:rPr>
          <w:rFonts w:asciiTheme="majorHAnsi" w:hAnsiTheme="majorHAnsi" w:cstheme="majorHAnsi"/>
          <w:bCs/>
          <w:lang w:val="en-US"/>
        </w:rPr>
        <w:t xml:space="preserve">: JIRA, Confluence, Trello, Slack, Microsoft Teams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Platform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complex automation tools and platform solutions enhancing developer productivity through custom scripts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Bash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optimized CI/CD pipelines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smooth deployment processes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infrastructure as code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CDK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resource provisioning and configuration.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update legacy systems to modern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services, enhancing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conducted automated unit and integration tests, contributing to improved software quality through rigorous testing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Travis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system performance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availability and performance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expert guidance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services, empowering teams to adopt cloud solutions effectively while ensuring compliance with security protocols.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adopted new cloud technologies, successfully integrating tools that improved automation workflows and reduced bottlenecks.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documentation reflecting security controls and deployment processes, promoting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the dev process, enabling containerization strategies that streamlined deployments.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Platform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CI/CD workflows that automated deployments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and maintained cloud infrastructure, focusing on performance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 Beanstalk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directly with developers to translate software requirements into system specifications using industry-standard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complex issues related to performance and functionality, providing technical support to users and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reducing operational costs through the implementation of automated monitoring and alerting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Splunk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legacy applications to cloud environments, facilitating the adoption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enhancing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DevOps initiatives to bolster collaboration between development and operations teams, leveraging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Slack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Trello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streamlined communication.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executed training sessions on best practices in security protocols and cloud services for junior engineers.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Presented at internal workshops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microservices architecture, fostering knowledge sharing amongst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monitoring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proactive infrastructure management.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managing cloud assets while deploying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meet project deadlines.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junior engineers in scripting automation tasks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team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small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deployment processes and improve developer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CI/CD pipelines and contributed to the team’s overall process improvements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engineers to gain insights into cloud security and network management principles,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TCP/IP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configurations.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root cause analysis for performance issues related to application deployment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ECS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training to stay updated on emerging technologies in cloud computing and DevOps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processes and created user manuals for platform tools to assist onboarding new team members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team meetings to discuss project specifications and software solutions, fostering a cooperative work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efforts by providing basic support and escalating complex problems to ensure timely resolutions.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