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Frontend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in designing and implementing scalable web applications. Proficient in modern front-end technologies, including Next.js, React, TypeScript, and JavaScript. Strong expertise in optimizing web application performance and mentoring junior developers, with a dedication to best practices in code quality, security, and accessibility.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Next.js, React, TypeScript, JavaScript, HTML5, CSS3, SASS, LESS, Bootstrap, Tailwind 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Performance Optimization</w:t>
      </w:r>
      <w:r>
        <w:rPr>
          <w:rFonts w:asciiTheme="majorHAnsi" w:hAnsiTheme="majorHAnsi" w:cstheme="majorHAnsi"/>
          <w:bCs/>
          <w:lang w:val="en-US"/>
        </w:rPr>
        <w:t xml:space="preserve">: SSR, SSG, Lazy Loading, PageSpeed Insights, Lighthouse, WebPageTest, Responsive Design, Core Web Vitals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Frameworks</w:t>
      </w:r>
      <w:r>
        <w:rPr>
          <w:rFonts w:asciiTheme="majorHAnsi" w:hAnsiTheme="majorHAnsi" w:cstheme="majorHAnsi"/>
          <w:bCs/>
          <w:lang w:val="en-US"/>
        </w:rPr>
        <w:t xml:space="preserve">: Git, JIRA, Docker, Webpack, Babel, ESLint, Redux, MobX, Jest, Cypress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Infrastructure</w:t>
      </w:r>
      <w:r>
        <w:rPr>
          <w:rFonts w:asciiTheme="majorHAnsi" w:hAnsiTheme="majorHAnsi" w:cstheme="majorHAnsi"/>
          <w:bCs/>
          <w:lang w:val="en-US"/>
        </w:rPr>
        <w:t xml:space="preserve">: AWS, GCP, Heroku, Firebase, CI/CD, Terraform,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&amp; Methodologies</w:t>
      </w:r>
      <w:r>
        <w:rPr>
          <w:rFonts w:asciiTheme="majorHAnsi" w:hAnsiTheme="majorHAnsi" w:cstheme="majorHAnsi"/>
          <w:bCs/>
          <w:lang w:val="en-US"/>
        </w:rPr>
        <w:t xml:space="preserve">: Agile, SCRUM, DevOps, RESTful APIs,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Frontend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application performance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front-end performance through implementation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SSR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SSG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lazy loading, significantly enhancing load times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modular and reusable UI components adhering to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HTML5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faster and maintainable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Collocated with cross-functional teams including backend, design, and product to define specifications and API requirements, ensuring alignment and effective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and defined front-end performance KPIs using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Lighthouse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WebPageTest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inform development practices and performance benchmarks.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Instrumented analytics and reporting tools for tracking user interactions and performance insights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Google Analytics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Sentry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provided mentorship to junior developers, fostering a culture of quality and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DevOps teams to implement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and establish safe deployment strategies, thus reducing deployment-related errors.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adherence to security best practices in application development to protect against common vulnerabilities and threats.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technical discussions and drive towards engineering excellence through innovative problem-solving and technical documentation.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external stakeholders to elicit requirements and feedback, ensuring product roadmaps align with customer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testing coverage through unit and integration tests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overall code reliability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project tracking, ensuring transparent and effective workflow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Refactored legacy code to incorporate modern practices and technologies, resulting in reduced technical debt and improved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efforts to integrate blockchain-related front-end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ethers.js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wallet libraries for decentralized applications.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dynamic and responsive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engagement and interface fluidity.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state management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Context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application data flow and improve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UX/UI designers to create pixel-perfect layouts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compatibility across different devices.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Continuously optimized web application performance through effective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and performance profiling tools.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engineers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define data interchange formats and ensure smooth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technical guidance and support to junior developers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workflows and best practices in code quality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 and contributed to sprint planning, retrospectives, and daily stand-ups to enhance team productivity.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robust testing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Enzyme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code reliability and reduce bug counts post-deployment.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service integrations using third-party APIs to support application functionality and enrich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containerize applications and streamline deployment pipelines, ensuring consistency across development and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code quality by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ESLint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other linters to enforce coding standards and catch bugs early in the development 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executed automated test cases to validate application features, ensuring high-quality deliverables.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environment to develop front-end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driving user experience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responsive design principles to enhance application usability and accessibility across various devices and screen sizes.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jQuery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DOM manipulation and improved client-side functionality, enhancing user interaction features on the site.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setting up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deployment processes and reducing manual errors.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comprehensive documentation for front-end design patterns and best practices to aid onboarding of new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Spent time with UX designers to translate wireframes and mockups into functional web pages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and state management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effectively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 changes and facilitate team collaboration on shared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and automated tests to assist in maintaining application integrity during regular updates and feature additions.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provided constructive feedback to peers, contributing to the general skill level of the engineering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refine project requirements and identify necessary features to support business objectives.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