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Java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Lead Java Full Stack Developer with over 10 years of expertise in building scalable applications using Java, Angular, and Spring Boot. Proven track record in end-to-end software development, from architecture to deployment, while promoting best practices in Agile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TypeScript,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Spring Boot, Angular, RxJS, Hibernate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MySQL, Oracle,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SonarQube, Azure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QA</w:t>
      </w:r>
      <w:r>
        <w:rPr>
          <w:rFonts w:asciiTheme="majorHAnsi" w:hAnsiTheme="majorHAnsi" w:cstheme="majorHAnsi"/>
          <w:bCs/>
          <w:lang w:val="en-US"/>
        </w:rPr>
        <w:t xml:space="preserve">: JUnit, Mockito, Cypress, Testcontainers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Java Full Stack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enterprise-scale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 11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frameworks, ensuring robust architecture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microservices architecture to enhance system interoperability.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 12+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building responsive single-page applications, integrating state management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NgRx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setup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deployment efficiency and reducing downtime.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Enforced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practices, improving code quality through extensive unit and integration testing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Mockito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mentoring sessions, enhancing team skills and adherence to best practices while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SonarQube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code quality checks.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collaboratively in Agile/Scrum teams, participating in sprint planning and retrospectives, aligning deliverables with business needs through effective stakeholder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database interactions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performance through advanced SQL queries and indexing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cloud platforms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applications, ensuring high availability and scaling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logging and monitoring solutions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maintain system health and performance tracking.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documentation and technical specifications for all components developed, facilitating knowledge sharing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Devised strategies for service scalability, implementation of message brokers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container orchestration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application deployment and scaling on cloud infrastructure.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cross-functional project collaboration, effectively communicating technical concepts to non-technical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integrated new technologies to enhance product performance and customer experience, staying updated with industry trends.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Java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 8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focusing on high-quality code and adherence to project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define, design, and ship new features in an Agile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application performance through code optimization and tuning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architecture discussions and contributed to the design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various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modern Java libraries and tools for better development practices, enhancing productivity and code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executed unit tests, increasing the test coverage and ensuring stable releases prior to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modern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architectures, facilitating smoother transitions for end-users.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team scrums to discuss progress, roadblocks, and strategize on upcoming development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UI/UX designers to enhance the user experience by applying best practices in web design and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best practices in application development, focusing on data protection through secure coding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simplifying deployment processes and environment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tuning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queries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optimizing database configurations.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Java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web applications using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gaining exposure to full-stack development concepts.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proficiency with front-end technologies,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JavaScript frameworks, enhancing website interactivity and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writing and maintaining unit tests to ensure code reliability and minimize bugs during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design and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including creating schemas and writing complex queries for data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senior developers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understanding the full lifecycle from development to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processes, participating in daily stand-ups and assisting in sprint reviews, increasing familiarity with project management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teammates on code reviews, fostering a culture of learning and improvement within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repositories effectively and track changes.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sessions to debug and resolve issues in deployed applications, enhancing problem-solving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documentation efforts for code and project specifications, consolidating knowledge for future developers.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