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Front End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front-end developer with over 10 years of experience specializing in building data-intensive web applications using modern frameworks. Proficient in React, Angular, and Vue, with a solid understanding of UI/UX principles and strong communication skills for collaboration with cross-functional teams. Experienced in cybersecurity application development and creating intuitive user interfaces that enhance user experience and drive engagement.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React, Angular, Vue, jQuery, D3.js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TypeScript, HTML, CSS, Sass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Visualization and Analysis</w:t>
      </w:r>
      <w:r>
        <w:rPr>
          <w:rFonts w:asciiTheme="majorHAnsi" w:hAnsiTheme="majorHAnsi" w:cstheme="majorHAnsi"/>
          <w:bCs/>
          <w:lang w:val="en-US"/>
        </w:rPr>
        <w:t xml:space="preserve">: PowerBI, Tableau, Chart.js, Highcharts, DataTables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 and Practices</w:t>
      </w:r>
      <w:r>
        <w:rPr>
          <w:rFonts w:asciiTheme="majorHAnsi" w:hAnsiTheme="majorHAnsi" w:cstheme="majorHAnsi"/>
          <w:bCs/>
          <w:lang w:val="en-US"/>
        </w:rPr>
        <w:t xml:space="preserve">: Webpack, Babel, npm, Yarn,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and Deployment</w:t>
      </w:r>
      <w:r>
        <w:rPr>
          <w:rFonts w:asciiTheme="majorHAnsi" w:hAnsiTheme="majorHAnsi" w:cstheme="majorHAnsi"/>
          <w:bCs/>
          <w:lang w:val="en-US"/>
        </w:rPr>
        <w:t xml:space="preserve">: Terraform, CloudFormation, Docker, Kubernetes, AWS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Front End Developer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complex front-end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the user interface to align with security professionals'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UX designers to create intuitive layouts, ensuring that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UI/UX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best practices were central to the development process.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code for performance and maintainability while enhancing responsiveness across various devices.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data visualization techniques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PowerBI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Tableau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present network traffic analysis in a clear and actionable format for users.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architectural decisions regarding framework selection between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Vue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leading to agile responsiveness in the development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developers, fostering a culture of knowledge sharing and best practice adherence in the front-end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back-end services with front-end components, leading to seamless data flow and interaction within the application.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compliance with industry security standards in high-performance environments through rigorous testing and validation.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control, maintaining a clean project history while ensuring teamwork and collaboration across multiple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to ensure adherence to craftsmanship and quality standards for the front-end codebase.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Played a key role in user acceptance testing and feedback incorporation processes to tailor the application to end-user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weekly Agile ceremonies, promoting collaboration and continuous improvement in development processes and team dynamics.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infrastructure-as-code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the deployment of front-end applications, leading to efficiency improvements.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to stay abreast of emerging trends and technologies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front-end development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driving innovation in project executions.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built reusable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UI components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large-scale applications, enhancing the modularity and sustainability of the front-end codebase.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comprehensive documentation for the front-end system architecture, aiding in onboarding new team members and improving overall project efficiency.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Front End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Constructed responsive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integrated effectively with existing back-end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full software development lifecycle from requirements gathering through deployment,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HTML/CSS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user interface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teams, including UX/UI designers and back-end engineers, to deliver high-quality products on schedule.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Vue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modular and maintainable front-end components, improving team efficiency during the development process.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refactoring sessions to improve existing codebases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increasing performance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stand-ups and sprint planning meetings, contributing to effective project management and timely delivery of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Identified and resolved front-end performance issues, boosting application speed and usability with effective troubleshooting and debugging.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user interfaces that catered to a diverse audience, ensuring accessibility and usability standards were met and upheld.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initiatives to implement testing frameworks ensuring reliability and stability of front-end functionality before production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Produced technical documentation and user guides to aid in knowledge transfer within the development team.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Front End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a fast-paced environment, gaining hands-on experience in front-end technologies.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enhancing existing layouts by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jQuery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implement dynamic element interactions that improved overall user engagement.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senior developers to gain insights into coding standards and best practices while contributing to the front-end codebase.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reviews, receiving constructive feedback that shaped programming skills and technical acumen in front-end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training sessions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Responsive Design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principles, ensuring that developed applications performed well across various devices.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actively participating in repository management and branch strategy implementations to streamline team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Shadowed senior engineers on key projects to understand project specifications and requirements better, increasing overall competency in complex problem-solving.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small-scale projects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Vue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strengthen personal capabilities in front-end technologies and frameworks.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gathering requirements and conducting user feedback sessions to refine application functionality and improve user interface features.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about cybersecurity fundamentals relevant to front-end development, becoming knowledgeable in building secure interfaces.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