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Golang Developer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software development professional with over 10 years of expertise in web application development and infrastructure solutions. Proficient in designing and implementing Identity and Access Management (IAM) systems, RESTful APIs, and security alerting tools using a variety of programming languages and frameworks. Adept at collaborating with cross-functional teams to understand requirements and deliver high-quality software solutions. Strong proficiency in Go, PHP, JavaScript, and relational databases, committed to building secure and efficient applications.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Go, PHP, JavaScript, Groovy, Python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Management</w:t>
      </w:r>
      <w:r>
        <w:rPr>
          <w:rFonts w:asciiTheme="majorHAnsi" w:hAnsiTheme="majorHAnsi" w:cstheme="majorHAnsi"/>
          <w:bCs/>
          <w:lang w:val="en-US"/>
        </w:rPr>
        <w:t xml:space="preserve">: Oracle, MySQL, PostgreSQL, MongoDB, Redis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 Technologies</w:t>
      </w:r>
      <w:r>
        <w:rPr>
          <w:rFonts w:asciiTheme="majorHAnsi" w:hAnsiTheme="majorHAnsi" w:cstheme="majorHAnsi"/>
          <w:bCs/>
          <w:lang w:val="en-US"/>
        </w:rPr>
        <w:t xml:space="preserve">: HTML5, CSS3, REST API, jQuery, Symfony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 &amp; Security</w:t>
      </w:r>
      <w:r>
        <w:rPr>
          <w:rFonts w:asciiTheme="majorHAnsi" w:hAnsiTheme="majorHAnsi" w:cstheme="majorHAnsi"/>
          <w:bCs/>
          <w:lang w:val="en-US"/>
        </w:rPr>
        <w:t xml:space="preserve">: JIRA, LDAP, Docker, Kubernetes, Git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DevOps</w:t>
      </w:r>
      <w:r>
        <w:rPr>
          <w:rFonts w:asciiTheme="majorHAnsi" w:hAnsiTheme="majorHAnsi" w:cstheme="majorHAnsi"/>
          <w:bCs/>
          <w:lang w:val="en-US"/>
        </w:rPr>
        <w:t xml:space="preserve">: AWS, Azure, Continuous Integration, CI/CD, Terraform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Others</w:t>
      </w:r>
      <w:r>
        <w:rPr>
          <w:rFonts w:asciiTheme="majorHAnsi" w:hAnsiTheme="majorHAnsi" w:cstheme="majorHAnsi"/>
          <w:bCs/>
          <w:lang w:val="en-US"/>
        </w:rPr>
        <w:t xml:space="preserve">: Open-source, Information systems security, Automated testing, Agile methodologies, Scrum</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Golang Developer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IAM solutions including access rights repositories and recertification tools leveraging </w:t>
      </w:r>
      <w:r w:rsidRPr="00B4406F">
        <w:rPr>
          <w:rFonts w:asciiTheme="majorHAnsi" w:hAnsiTheme="majorHAnsi" w:cstheme="majorHAnsi"/>
          <w:b/>
          <w:bCs/>
          <w:sz w:val="22"/>
          <w:szCs w:val="24"/>
        </w:rPr>
        <w:t xml:space="preserve">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PHP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and optimized </w:t>
      </w:r>
      <w:r w:rsidRPr="00B4406F">
        <w:rPr>
          <w:rFonts w:asciiTheme="majorHAnsi" w:hAnsiTheme="majorHAnsi" w:cstheme="majorHAnsi"/>
          <w:b/>
          <w:bCs/>
          <w:sz w:val="22"/>
          <w:szCs w:val="24"/>
        </w:rPr>
        <w:t xml:space="preserve">REST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diverse applications, focusing on data integrity, security,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functional teams to gather and clarify requirements for IAM tools, ensuring alignment with business objectives.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Performed corrective and evolutionary maintenance on existing applications to enhance functionality and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JIRA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project tracking and issue management, implementing agile methodologies to streamline development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alerting tools for security incident detection and response using </w:t>
      </w:r>
      <w:r w:rsidRPr="00B4406F">
        <w:rPr>
          <w:rFonts w:asciiTheme="majorHAnsi" w:hAnsiTheme="majorHAnsi" w:cstheme="majorHAnsi"/>
          <w:b/>
          <w:bCs/>
          <w:sz w:val="22"/>
          <w:szCs w:val="24"/>
        </w:rPr>
        <w:t xml:space="preserve">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related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Constructed periodic reports for security assessments, leveraging automated email distribution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Adhered to coding standards and best practices while implementing new features and functionalities in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infrastructure-related development using </w:t>
      </w:r>
      <w:r w:rsidRPr="00B4406F">
        <w:rPr>
          <w:rFonts w:asciiTheme="majorHAnsi" w:hAnsiTheme="majorHAnsi" w:cstheme="majorHAnsi"/>
          <w:b/>
          <w:bCs/>
          <w:sz w:val="22"/>
          <w:szCs w:val="24"/>
        </w:rPr>
        <w:t xml:space="preserve">LDAP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directories and repositories to manage user access and permissions.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development of enterprise-level web applications with a focus on security and performance enhancements.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thorough testing to ensure software quality and reliability in a production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extensive documentation related to software architecture, API specifications, and functional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database interactions efficiently using </w:t>
      </w:r>
      <w:r w:rsidRPr="00B4406F">
        <w:rPr>
          <w:rFonts w:asciiTheme="majorHAnsi" w:hAnsiTheme="majorHAnsi" w:cstheme="majorHAnsi"/>
          <w:b/>
          <w:bCs/>
          <w:sz w:val="22"/>
          <w:szCs w:val="24"/>
        </w:rPr>
        <w:t xml:space="preserve">Oracle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MySQL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seamless data handling under high loads.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to ensure adherence to best practices and improve code quality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cloud services for deployment and management of applications to ensure scalability and availability.</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complex web applications with a focus on user authentication and access management using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various third-party API services to enhance application functionalities and ensure seamless data exchange.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back-end services with a strong emphasis on security protocols and data encryption using </w:t>
      </w:r>
      <w:r w:rsidRPr="00B4406F">
        <w:rPr>
          <w:rFonts w:asciiTheme="majorHAnsi" w:hAnsiTheme="majorHAnsi" w:cstheme="majorHAnsi"/>
          <w:b/>
          <w:bCs/>
          <w:szCs w:val="24"/>
        </w:rPr>
        <w:t xml:space="preserve">HTTPS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RESTful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Symfony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 to build maintainable and scalable codebases in line with best practices and patterns.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an Agile environment, participating in sprint planning, daily stand-ups, and retrospectives to improve team productivity.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database solutions with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data storage and retrieval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Improved application performance through code optimization and proper use of caching mechanisms available in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modular and reusable components to facilitate agile development and rapid deployment cycles.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application architecture, development processes, and standards in a clear and concise manner for future reference.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actively with cross-functional teams to translate business requirements into robust technical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security audits and implemented improvements to ensure compliance with industry standards and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Tested and integrated software components for functionality and quality assurance utilizing automated testing frameworks.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internal web applications using </w:t>
      </w:r>
      <w:r w:rsidRPr="00B4406F">
        <w:rPr>
          <w:rFonts w:asciiTheme="majorHAnsi" w:hAnsiTheme="majorHAnsi" w:cstheme="majorHAnsi"/>
          <w:b/>
          <w:bCs/>
          <w:szCs w:val="24"/>
        </w:rPr>
        <w:t xml:space="preserve">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facilitate business processes and improve operational efficiency.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creation and management of </w:t>
      </w:r>
      <w:r w:rsidRPr="00B4406F">
        <w:rPr>
          <w:rFonts w:asciiTheme="majorHAnsi" w:hAnsiTheme="majorHAnsi" w:cstheme="majorHAnsi"/>
          <w:b/>
          <w:bCs/>
          <w:szCs w:val="24"/>
        </w:rPr>
        <w:t xml:space="preserve">REST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ensuring communication between front-end and back-end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database schemas and optimized queries using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support application functionalities and enhance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requirement gathering sessions to understand business needs and translate them into technical specifications.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user interfaces utilizing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better user experience and interaction.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to enhance existing applications through iterative development and testing cycles.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functional and performance testing of web applications to ensure stability and reliability before deployment.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documentation related to application functionalities, API endpoints, and integrations for clarity and reference.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debugging and troubleshooting efforts to resolve application issues promptly and efficiently.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team members to foster a collaborative and innovative work environment, contributing ideas and solutions to enhance processes.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