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Fullstack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Fullstack Engineer with over 10 years of comprehensive experience in software development, specializing in collaborative approaches and innovative problem-solving. Proven expertise in TypeScript, React, and Next.js, with a commitment to delivering high-quality, maintainable code that enhances user experience.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TypeScript, HTML, CSS, Python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Frameworks</w:t>
      </w:r>
      <w:r>
        <w:rPr>
          <w:rFonts w:asciiTheme="majorHAnsi" w:hAnsiTheme="majorHAnsi" w:cstheme="majorHAnsi"/>
          <w:bCs/>
          <w:lang w:val="en-US"/>
        </w:rPr>
        <w:t xml:space="preserve">: React, Next.js, Vue.js, Angular, Bootstrap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Technologies</w:t>
      </w:r>
      <w:r>
        <w:rPr>
          <w:rFonts w:asciiTheme="majorHAnsi" w:hAnsiTheme="majorHAnsi" w:cstheme="majorHAnsi"/>
          <w:bCs/>
          <w:lang w:val="en-US"/>
        </w:rPr>
        <w:t xml:space="preserve">: Node.js, Express.js, Django, Flask, GraphQL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MongoDB, PostgreSQL, MySQL, Redis, Firebase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&amp; Platforms</w:t>
      </w:r>
      <w:r>
        <w:rPr>
          <w:rFonts w:asciiTheme="majorHAnsi" w:hAnsiTheme="majorHAnsi" w:cstheme="majorHAnsi"/>
          <w:bCs/>
          <w:lang w:val="en-US"/>
        </w:rPr>
        <w:t xml:space="preserve">: Git, Docker, Jira, AWS, CI/CD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 Skills</w:t>
      </w:r>
      <w:r>
        <w:rPr>
          <w:rFonts w:asciiTheme="majorHAnsi" w:hAnsiTheme="majorHAnsi" w:cstheme="majorHAnsi"/>
          <w:bCs/>
          <w:lang w:val="en-US"/>
        </w:rPr>
        <w:t xml:space="preserve">: Team Collaboration, Communication, Problem-Solving, Attention to Detail, Adaptability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Fullstack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responsive web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Next.js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focusing on dynamic user experiences and seamless integration.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owners to translate business requirements into technical specifications and actionable development tasks.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RESTful APIs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integrated with databases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support application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existing code for improved performance by following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development, conducting thorough code reviews.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the full software development lifecycle, including planning, development, testing, and deployment, ensuring a clear path from concept to completion.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testing and debugging of features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 to ensure high standards of usability and functionality with minimal errors.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Incorporated user feedback to refine application features, demonstrating strong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collaboration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 UX/UI designers and other stakeholders.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to adopt new tools and technologies, enhancing the development team's strengths in emerging trends such as server-side rendering.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their onboarding experience and technical skills.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to improve overall code quality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environment consistency and automated testing tools.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knowledge-sharing sessions to enhance team understanding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Next.js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capabilities and its impact on project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agile methodologies ensuring quick iteration cycles, adapting to changes efficiently throughout the project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establishment of coding standards and documentation practices that improved project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using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the deployment process and reduce manual errors.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contributed to team retrospectives, leveraging feedback for continuous improvement and fostering a positive work environment.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Fullstack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interactive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enhancing user engagement and interface functionality.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collaboratively within a multidisciplinary team to achieve project milestones under agile methodologies, maintaining project timelines.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the integration of third-party APIs to extend application features, thus enriching the user experience and expanding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comprehensive code reviews, providing insights and suggestions for improvement that increased team productivity and code integrity.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web applications from the ground up, ensuring adherence to organized, modular, and reusable code standards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Next.js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thorough testing of new features before deployment, using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 Testing Library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graphic designers to ensure the technical feasibility of UI/UX designs and their translation into mobile-friendly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and debugging to resolve performance issues in existing applications, remaining proactive in mitigating future disruptions.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and maintained unit tests for frontend components, contributing to a 20% reduction in bug tickets post-release through effective quality assurance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loading performance using lazy loading techniques and code splitting features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resulting in quicker application load times.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Web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learning modern practices and frameworks.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foundational skills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through the development of basic components for user interface applications under senior supervision.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full cycle of application development, gaining insights into requirements gathering, design, implementation, and delivery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Shadowed senior engineers to learn best practices in version control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agile work methodologies.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meetings by presenting findings from project tasks and suggesting improvements based on user feedback.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maintaining existing codebases, implementing fixes and updates as needed to enhance performance and security.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user interface elements under the guidance of senior developers, learning to apply coding standards and design specifications.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Constructed simple web pages to gain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components and state management principles.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troubleshooting and debugging sessions with senior engineers to understand problem-solving techniques and tools.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online resources and courses to enhance proficiency in related technologies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