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1DFBCA6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Fullstack Developer</w:t>
            </w:r>
            <w:r w:rsidRPr="001E5E99">
              <w:rPr>
                <w:rStyle w:val="Heading3Char"/>
                <w:rFonts w:cstheme="majorHAnsi"/>
                <w:sz w:val="44"/>
                <w:szCs w:val="44"/>
              </w:rPr>
              <w:t/>
            </w:r>
            <w:r w:rsidRPr="001E5E99">
              <w:rPr>
                <w:rFonts w:cstheme="majorHAnsi"/>
                <w:sz w:val="44"/>
                <w:szCs w:val="44"/>
              </w:rPr>
              <w:t/>
            </w:r>
          </w:p>
        </w:tc>
        <w:tc>
          <w:tcPr>
            <w:tcW w:w="5415" w:type="dxa"/>
          </w:tcPr>
          <w:p w14:paraId="2CB8B8F2" w14:textId="20DED7D7" w:rsidR="00A96FCC" w:rsidRPr="00B4406F" w:rsidRDefault="00DB3807" w:rsidP="00A96FCC">
            <w:pPr>
              <w:pStyle w:val="Contactinfo"/>
              <w:rPr>
                <w:rFonts w:asciiTheme="majorHAnsi" w:hAnsiTheme="majorHAnsi" w:cstheme="majorHAnsi"/>
              </w:rPr>
            </w:pPr>
            <w:r w:rsidRPr="00DB3807">
              <w:rPr>
                <w:rFonts w:asciiTheme="majorHAnsi" w:hAnsiTheme="majorHAnsi" w:cstheme="majorHAnsi"/>
              </w:rPr>
              <w:t>Mckinney, TX 75072</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Results-oriented Fullstack Developer with over 10 years of experience in building robust web applications. Proficient in backend technologies including Node.js and TypeScript, while adept at collaborating on React frontends. Strong focus on security solutions and scalable architecture, leveraging deep technical expertise to drive innovation and efficiency in complex projects.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Backend Development</w:t>
      </w:r>
      <w:r>
        <w:rPr>
          <w:rFonts w:asciiTheme="majorHAnsi" w:hAnsiTheme="majorHAnsi" w:cstheme="majorHAnsi"/>
          <w:bCs/>
          <w:lang w:val="en-US"/>
        </w:rPr>
        <w:t xml:space="preserve">: Node.js, TypeScript, RESTful APIs, Express.js, NestJS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Frontend Development</w:t>
      </w:r>
      <w:r>
        <w:rPr>
          <w:rFonts w:asciiTheme="majorHAnsi" w:hAnsiTheme="majorHAnsi" w:cstheme="majorHAnsi"/>
          <w:bCs/>
          <w:lang w:val="en-US"/>
        </w:rPr>
        <w:t xml:space="preserve">: React, Redux, JavaScript, HTML5, CSS3</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DevOps and CI/CD</w:t>
      </w:r>
      <w:r>
        <w:rPr>
          <w:rFonts w:asciiTheme="majorHAnsi" w:hAnsiTheme="majorHAnsi" w:cstheme="majorHAnsi"/>
          <w:bCs/>
          <w:lang w:val="en-US"/>
        </w:rPr>
        <w:t xml:space="preserve">: Docker, Kubernetes, CI/CD pipelines, Jenkins, AWS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Databases</w:t>
      </w:r>
      <w:r>
        <w:rPr>
          <w:rFonts w:asciiTheme="majorHAnsi" w:hAnsiTheme="majorHAnsi" w:cstheme="majorHAnsi"/>
          <w:bCs/>
          <w:lang w:val="en-US"/>
        </w:rPr>
        <w:t xml:space="preserve">: MongoDB, PostgreSQL, MySQL, Redis, SQL Server</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Testing &amp; Security</w:t>
      </w:r>
      <w:r>
        <w:rPr>
          <w:rFonts w:asciiTheme="majorHAnsi" w:hAnsiTheme="majorHAnsi" w:cstheme="majorHAnsi"/>
          <w:bCs/>
          <w:lang w:val="en-US"/>
        </w:rPr>
        <w:t xml:space="preserve">: Jest, Mocha, Chai, Snyk, OWASP</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Messaging and Event Systems</w:t>
      </w:r>
      <w:r>
        <w:rPr>
          <w:rFonts w:asciiTheme="majorHAnsi" w:hAnsiTheme="majorHAnsi" w:cstheme="majorHAnsi"/>
          <w:bCs/>
          <w:lang w:val="en-US"/>
        </w:rPr>
        <w:t xml:space="preserve">: RabbitMQ, Kafka, AWS SNS/SQS, Pub/Sub systems, WebSocket</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Other Skills</w:t>
      </w:r>
      <w:r>
        <w:rPr>
          <w:rFonts w:asciiTheme="majorHAnsi" w:hAnsiTheme="majorHAnsi" w:cstheme="majorHAnsi"/>
          <w:bCs/>
          <w:lang w:val="en-US"/>
        </w:rPr>
        <w:t xml:space="preserve">: GraphQL, Microservices, Agile methodologies, TDD/BDD, Version Control (Git)</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36363434" w:rsidR="00A96FCC" w:rsidRPr="00B4406F" w:rsidRDefault="00183C61" w:rsidP="003A7A7F">
      <w:pPr>
        <w:pStyle w:val="Heading2"/>
        <w:rPr>
          <w:rFonts w:cstheme="majorHAnsi"/>
        </w:rPr>
      </w:pPr>
      <w:r w:rsidRPr="00B4406F">
        <w:rPr>
          <w:rFonts w:cstheme="majorHAnsi"/>
        </w:rPr>
        <w:t xml:space="preserve">Senior Fullstack Developer</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and maintained web applications using </w:t>
      </w:r>
      <w:r w:rsidRPr="00B4406F">
        <w:rPr>
          <w:rFonts w:asciiTheme="majorHAnsi" w:hAnsiTheme="majorHAnsi" w:cstheme="majorHAnsi"/>
          <w:b/>
          <w:bCs/>
          <w:sz w:val="22"/>
          <w:szCs w:val="24"/>
        </w:rPr>
        <w:t xml:space="preserve">Node.js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TypeScript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ensuring high-performance and reliable services.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Architected and implemented </w:t>
      </w:r>
      <w:r w:rsidRPr="00B4406F">
        <w:rPr>
          <w:rFonts w:asciiTheme="majorHAnsi" w:hAnsiTheme="majorHAnsi" w:cstheme="majorHAnsi"/>
          <w:b/>
          <w:bCs/>
          <w:sz w:val="22"/>
          <w:szCs w:val="24"/>
        </w:rPr>
        <w:t xml:space="preserve">RESTful APIs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integration with </w:t>
      </w:r>
      <w:r w:rsidRPr="00B4406F">
        <w:rPr>
          <w:rFonts w:asciiTheme="majorHAnsi" w:hAnsiTheme="majorHAnsi" w:cstheme="majorHAnsi"/>
          <w:b/>
          <w:bCs/>
          <w:sz w:val="22"/>
          <w:szCs w:val="24"/>
        </w:rPr>
        <w:t xml:space="preserve">React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frontends, optimizing for scalability and security.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cross-functional teams to create user-centric features, applying knowledge in </w:t>
      </w:r>
      <w:r w:rsidRPr="00B4406F">
        <w:rPr>
          <w:rFonts w:asciiTheme="majorHAnsi" w:hAnsiTheme="majorHAnsi" w:cstheme="majorHAnsi"/>
          <w:b/>
          <w:bCs/>
          <w:sz w:val="22"/>
          <w:szCs w:val="24"/>
        </w:rPr>
        <w:t xml:space="preserve">React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Redux</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state management.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Docker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Kubernetes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containerize applications, ensuring seamless deployment and orchestration in cloud environments.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Employed </w:t>
      </w:r>
      <w:r w:rsidRPr="00B4406F">
        <w:rPr>
          <w:rFonts w:asciiTheme="majorHAnsi" w:hAnsiTheme="majorHAnsi" w:cstheme="majorHAnsi"/>
          <w:b/>
          <w:bCs/>
          <w:sz w:val="22"/>
          <w:szCs w:val="24"/>
        </w:rPr>
        <w:t xml:space="preserve">RabbitMQ</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asynchronous processing and reliable messaging between microservices, enhancing interoperability.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security assessments and performance optimizations, leveraging tools like </w:t>
      </w:r>
      <w:r w:rsidRPr="00B4406F">
        <w:rPr>
          <w:rFonts w:asciiTheme="majorHAnsi" w:hAnsiTheme="majorHAnsi" w:cstheme="majorHAnsi"/>
          <w:b/>
          <w:bCs/>
          <w:sz w:val="22"/>
          <w:szCs w:val="24"/>
        </w:rPr>
        <w:t xml:space="preserve">Snyk</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identify vulnerabilities in code.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testing frameworks such as </w:t>
      </w:r>
      <w:r w:rsidRPr="00B4406F">
        <w:rPr>
          <w:rFonts w:asciiTheme="majorHAnsi" w:hAnsiTheme="majorHAnsi" w:cstheme="majorHAnsi"/>
          <w:b/>
          <w:bCs/>
          <w:sz w:val="22"/>
          <w:szCs w:val="24"/>
        </w:rPr>
        <w:t xml:space="preserve">Jest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Mocha</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ensure quality and reliability of backend services.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maintained database schemas using </w:t>
      </w:r>
      <w:r w:rsidRPr="00B4406F">
        <w:rPr>
          <w:rFonts w:asciiTheme="majorHAnsi" w:hAnsiTheme="majorHAnsi" w:cstheme="majorHAnsi"/>
          <w:b/>
          <w:bCs/>
          <w:sz w:val="22"/>
          <w:szCs w:val="24"/>
        </w:rPr>
        <w:t xml:space="preserve">MongoDB</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PostgreSQL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focusing on data integrity and retrieval performance.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Integrated CI/CD pipelines using </w:t>
      </w:r>
      <w:r w:rsidRPr="00B4406F">
        <w:rPr>
          <w:rFonts w:asciiTheme="majorHAnsi" w:hAnsiTheme="majorHAnsi" w:cstheme="majorHAnsi"/>
          <w:b/>
          <w:bCs/>
          <w:sz w:val="22"/>
          <w:szCs w:val="24"/>
        </w:rPr>
        <w:t xml:space="preserve">Jenkins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automate build and deployment processes, reducing time to market.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microservices architectures to improve system modularity and maintainability, ensuring ease of updates and scalability.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in Agile development practices, actively participating in sprint planning and code reviews to enhance team collaboration.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Improved application logging and monitoring with tools such as </w:t>
      </w:r>
      <w:r w:rsidRPr="00B4406F">
        <w:rPr>
          <w:rFonts w:asciiTheme="majorHAnsi" w:hAnsiTheme="majorHAnsi" w:cstheme="majorHAnsi"/>
          <w:b/>
          <w:bCs/>
          <w:sz w:val="22"/>
          <w:szCs w:val="24"/>
        </w:rPr>
        <w:t xml:space="preserve">ELK stack</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(Elasticsearch, Logstash, Kibana) to track performance metrics and issues.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architectural discussions to evolve application design and practices based on emerging technologies.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Built and maintained dedicated testing environments to facilitate thorough testing of applications.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UX/UI designers to create responsive and accessible web applications, ensuring a high-quality user experience.</w:t>
      </w:r>
    </w:p>
    <w:p w14:paraId="7C8A58FF" w14:textId="2FCAC0B8" w:rsidR="00A96FCC" w:rsidRPr="00B4406F" w:rsidRDefault="00A96FCC" w:rsidP="003A2186">
      <w:pPr>
        <w:rPr>
          <w:rFonts w:asciiTheme="majorHAnsi" w:hAnsiTheme="majorHAnsi" w:cstheme="majorHAnsi"/>
        </w:rPr>
      </w:pPr>
    </w:p>
    <w:p w14:paraId="6285173C" w14:textId="48E12349" w:rsidR="00A96FCC" w:rsidRPr="00B4406F" w:rsidRDefault="00CF6A4B" w:rsidP="003A7A7F">
      <w:pPr>
        <w:pStyle w:val="Heading2"/>
        <w:rPr>
          <w:rFonts w:cstheme="majorHAnsi"/>
        </w:rPr>
      </w:pPr>
      <w:r>
        <w:rPr>
          <w:rFonts w:cstheme="majorHAnsi"/>
        </w:rPr>
        <w:t>Software Engineer</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fully functional web applications utilizing </w:t>
      </w:r>
      <w:r w:rsidRPr="00B4406F">
        <w:rPr>
          <w:rFonts w:asciiTheme="majorHAnsi" w:hAnsiTheme="majorHAnsi" w:cstheme="majorHAnsi"/>
          <w:b/>
          <w:bCs/>
          <w:szCs w:val="24"/>
        </w:rPr>
        <w:t xml:space="preserve">Node.js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TypeScript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effectively managing both frontend and backend technologies.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Designed scalable </w:t>
      </w:r>
      <w:r w:rsidRPr="00B4406F">
        <w:rPr>
          <w:rFonts w:asciiTheme="majorHAnsi" w:hAnsiTheme="majorHAnsi" w:cstheme="majorHAnsi"/>
          <w:b/>
          <w:bCs/>
          <w:szCs w:val="24"/>
        </w:rPr>
        <w:t xml:space="preserve">RESTful APIs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support client-side requirements, ensuring seamless integration with </w:t>
      </w:r>
      <w:r w:rsidRPr="00B4406F">
        <w:rPr>
          <w:rFonts w:asciiTheme="majorHAnsi" w:hAnsiTheme="majorHAnsi" w:cstheme="majorHAnsi"/>
          <w:b/>
          <w:bCs/>
          <w:szCs w:val="24"/>
        </w:rPr>
        <w:t xml:space="preserve">React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applications.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w:t>
      </w:r>
      <w:r w:rsidRPr="00B4406F">
        <w:rPr>
          <w:rFonts w:asciiTheme="majorHAnsi" w:hAnsiTheme="majorHAnsi" w:cstheme="majorHAnsi"/>
          <w:b/>
          <w:bCs/>
          <w:szCs w:val="24"/>
        </w:rPr>
        <w:t xml:space="preserve">React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frameworks with a focus on performance, leveraging hooks and effectful programming to enhance user engagement.</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Established CI/CD processes using </w:t>
      </w:r>
      <w:r w:rsidRPr="00B4406F">
        <w:rPr>
          <w:rFonts w:asciiTheme="majorHAnsi" w:hAnsiTheme="majorHAnsi" w:cstheme="majorHAnsi"/>
          <w:b/>
          <w:bCs/>
          <w:szCs w:val="24"/>
        </w:rPr>
        <w:t xml:space="preserve">GitLab CI</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automated testing and deployment, improving release cycles and decreasing downtime.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Executed comprehensive testing strategies including unit, integration, and end-to-end testing with frameworks like </w:t>
      </w:r>
      <w:r w:rsidRPr="00B4406F">
        <w:rPr>
          <w:rFonts w:asciiTheme="majorHAnsi" w:hAnsiTheme="majorHAnsi" w:cstheme="majorHAnsi"/>
          <w:b/>
          <w:bCs/>
          <w:szCs w:val="24"/>
        </w:rPr>
        <w:t xml:space="preserve">Jest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Mocha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database management using </w:t>
      </w:r>
      <w:r w:rsidRPr="00B4406F">
        <w:rPr>
          <w:rFonts w:asciiTheme="majorHAnsi" w:hAnsiTheme="majorHAnsi" w:cstheme="majorHAnsi"/>
          <w:b/>
          <w:bCs/>
          <w:szCs w:val="24"/>
        </w:rPr>
        <w:t xml:space="preserve">MySQL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MongoDB</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efficient data storage and access patterns for dynamic web applications.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security code reviews, applying practices from </w:t>
      </w:r>
      <w:r w:rsidRPr="00B4406F">
        <w:rPr>
          <w:rFonts w:asciiTheme="majorHAnsi" w:hAnsiTheme="majorHAnsi" w:cstheme="majorHAnsi"/>
          <w:b/>
          <w:bCs/>
          <w:szCs w:val="24"/>
        </w:rPr>
        <w:t xml:space="preserve">OWASP</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guidelines to reinforce application defenses against vulnerabilities.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Docker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local development, ensuring consistency across environments and simplifying the setup process for new team members.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Incorporated </w:t>
      </w:r>
      <w:r w:rsidRPr="00B4406F">
        <w:rPr>
          <w:rFonts w:asciiTheme="majorHAnsi" w:hAnsiTheme="majorHAnsi" w:cstheme="majorHAnsi"/>
          <w:b/>
          <w:bCs/>
          <w:szCs w:val="24"/>
        </w:rPr>
        <w:t xml:space="preserve">RabbitMQ</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manage microservices communication effectively, enhancing fault tolerance and reliability of services.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with cloud services such as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deploy applications, configuring storage solutions using S3 and databases with RDS.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Actively contributed to daily stand-ups and retrospectives within Agile methodologies, fostering team communication and project transparency.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Integrated analytics and logging using </w:t>
      </w:r>
      <w:r w:rsidRPr="00B4406F">
        <w:rPr>
          <w:rFonts w:asciiTheme="majorHAnsi" w:hAnsiTheme="majorHAnsi" w:cstheme="majorHAnsi"/>
          <w:b/>
          <w:bCs/>
          <w:szCs w:val="24"/>
        </w:rPr>
        <w:t xml:space="preserve">Google Analytics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ELK stack</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track user behavior and application performance metrics.</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60EC9836" w:rsidR="003B7665" w:rsidRPr="00B4406F" w:rsidRDefault="00CF6A4B" w:rsidP="003B7665">
      <w:pPr>
        <w:pStyle w:val="Heading2"/>
        <w:rPr>
          <w:rFonts w:cstheme="majorHAnsi"/>
        </w:rPr>
      </w:pPr>
      <w:r>
        <w:rPr>
          <w:rFonts w:cstheme="majorHAnsi"/>
        </w:rPr>
        <w:t>Software Developer</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design and development of web applications primarily using </w:t>
      </w:r>
      <w:r w:rsidRPr="00B4406F">
        <w:rPr>
          <w:rFonts w:asciiTheme="majorHAnsi" w:hAnsiTheme="majorHAnsi" w:cstheme="majorHAnsi"/>
          <w:b/>
          <w:bCs/>
          <w:szCs w:val="24"/>
        </w:rPr>
        <w:t xml:space="preserve">Node.js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efficient server-side logic and API integration.</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w:t>
      </w:r>
      <w:r w:rsidRPr="00B4406F">
        <w:rPr>
          <w:rFonts w:asciiTheme="majorHAnsi" w:hAnsiTheme="majorHAnsi" w:cstheme="majorHAnsi"/>
          <w:b/>
          <w:bCs/>
          <w:szCs w:val="24"/>
        </w:rPr>
        <w:t xml:space="preserve">RESTful APIs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frontend interactions leveraging </w:t>
      </w:r>
      <w:r w:rsidRPr="00B4406F">
        <w:rPr>
          <w:rFonts w:asciiTheme="majorHAnsi" w:hAnsiTheme="majorHAnsi" w:cstheme="majorHAnsi"/>
          <w:b/>
          <w:bCs/>
          <w:szCs w:val="24"/>
        </w:rPr>
        <w:t xml:space="preserve">React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enhancing the overall performance of applications through optimized calls.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with </w:t>
      </w:r>
      <w:r w:rsidRPr="00B4406F">
        <w:rPr>
          <w:rFonts w:asciiTheme="majorHAnsi" w:hAnsiTheme="majorHAnsi" w:cstheme="majorHAnsi"/>
          <w:b/>
          <w:bCs/>
          <w:szCs w:val="24"/>
        </w:rPr>
        <w:t xml:space="preserve">React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build interactive UI components, ensuring compatibility and responsiveness across various devices.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database design and management using </w:t>
      </w:r>
      <w:r w:rsidRPr="00B4406F">
        <w:rPr>
          <w:rFonts w:asciiTheme="majorHAnsi" w:hAnsiTheme="majorHAnsi" w:cstheme="majorHAnsi"/>
          <w:b/>
          <w:bCs/>
          <w:szCs w:val="24"/>
        </w:rPr>
        <w:t xml:space="preserve">PostgreSQL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focusing on optimal data querying and transaction management.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unit testing using </w:t>
      </w:r>
      <w:r w:rsidRPr="00B4406F">
        <w:rPr>
          <w:rFonts w:asciiTheme="majorHAnsi" w:hAnsiTheme="majorHAnsi" w:cstheme="majorHAnsi"/>
          <w:b/>
          <w:bCs/>
          <w:szCs w:val="24"/>
        </w:rPr>
        <w:t xml:space="preserve">Jest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achieving high coverage and reliability through automated test scenarios.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debugging sessions to identify and resolve issues in the application stack, employing tools such as </w:t>
      </w:r>
      <w:r w:rsidRPr="00B4406F">
        <w:rPr>
          <w:rFonts w:asciiTheme="majorHAnsi" w:hAnsiTheme="majorHAnsi" w:cstheme="majorHAnsi"/>
          <w:b/>
          <w:bCs/>
          <w:szCs w:val="24"/>
        </w:rPr>
        <w:t xml:space="preserve">Chrome DevTools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logs.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on deploying applications within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infrastructure, integrating </w:t>
      </w:r>
      <w:r w:rsidRPr="00B4406F">
        <w:rPr>
          <w:rFonts w:asciiTheme="majorHAnsi" w:hAnsiTheme="majorHAnsi" w:cstheme="majorHAnsi"/>
          <w:b/>
          <w:bCs/>
          <w:szCs w:val="24"/>
        </w:rPr>
        <w:t xml:space="preserve">IAM</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secure access management.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on the use of </w:t>
      </w:r>
      <w:r w:rsidRPr="00B4406F">
        <w:rPr>
          <w:rFonts w:asciiTheme="majorHAnsi" w:hAnsiTheme="majorHAnsi" w:cstheme="majorHAnsi"/>
          <w:b/>
          <w:bCs/>
          <w:szCs w:val="24"/>
        </w:rPr>
        <w:t xml:space="preserve">Docker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development and testing environments, streamlining build processes and application deployment.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implementing basic CI/CD practices to automate deployments and enhance workflow efficiency.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Explored messaging services like </w:t>
      </w:r>
      <w:r w:rsidRPr="00B4406F">
        <w:rPr>
          <w:rFonts w:asciiTheme="majorHAnsi" w:hAnsiTheme="majorHAnsi" w:cstheme="majorHAnsi"/>
          <w:b/>
          <w:bCs/>
          <w:szCs w:val="24"/>
        </w:rPr>
        <w:t xml:space="preserve">RabbitMQ</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understand message-driven architectures and improve application responsiveness.</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1FF153" w14:textId="77777777" w:rsidR="002526D6" w:rsidRDefault="002526D6" w:rsidP="00292D75">
      <w:r>
        <w:separator/>
      </w:r>
    </w:p>
  </w:endnote>
  <w:endnote w:type="continuationSeparator" w:id="0">
    <w:p w14:paraId="710A9CF4" w14:textId="77777777" w:rsidR="002526D6" w:rsidRDefault="002526D6"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B24CF3" w14:textId="77777777" w:rsidR="002526D6" w:rsidRDefault="002526D6" w:rsidP="00292D75">
      <w:r>
        <w:separator/>
      </w:r>
    </w:p>
  </w:footnote>
  <w:footnote w:type="continuationSeparator" w:id="0">
    <w:p w14:paraId="363DD4BA" w14:textId="77777777" w:rsidR="002526D6" w:rsidRDefault="002526D6"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60D3C"/>
    <w:rsid w:val="00085296"/>
    <w:rsid w:val="000C22D8"/>
    <w:rsid w:val="000E18CE"/>
    <w:rsid w:val="00111526"/>
    <w:rsid w:val="0011784B"/>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13C34"/>
    <w:rsid w:val="00917638"/>
    <w:rsid w:val="00962F92"/>
    <w:rsid w:val="009F25EC"/>
    <w:rsid w:val="00A46CF6"/>
    <w:rsid w:val="00A80D33"/>
    <w:rsid w:val="00A92F43"/>
    <w:rsid w:val="00A96FCC"/>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102</Words>
  <Characters>583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53</cp:revision>
  <dcterms:created xsi:type="dcterms:W3CDTF">2025-06-19T17:24:00Z</dcterms:created>
  <dcterms:modified xsi:type="dcterms:W3CDTF">2026-04-06T17:21:00Z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