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Fullstack Developer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Result-driven Fullstack Developer with 10+ years of extensive experience in developing and maintaining robust front-end and back-end applications. Skilled in creating data processing pipelines and integrating AI solutions within enterprise software, proficient in both technical and client-facing roles to drive operational efficiency.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C#, JavaScript, TypeScript, SQL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and Technologies</w:t>
      </w:r>
      <w:r>
        <w:rPr>
          <w:rFonts w:asciiTheme="majorHAnsi" w:hAnsiTheme="majorHAnsi" w:cstheme="majorHAnsi"/>
          <w:bCs/>
          <w:lang w:val="en-US"/>
        </w:rPr>
        <w:t xml:space="preserve">: React, .NET, FastAPI, Azure, Node.js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Tools and Platforms</w:t>
      </w:r>
      <w:r>
        <w:rPr>
          <w:rFonts w:asciiTheme="majorHAnsi" w:hAnsiTheme="majorHAnsi" w:cstheme="majorHAnsi"/>
          <w:bCs/>
          <w:lang w:val="en-US"/>
        </w:rPr>
        <w:t xml:space="preserve">: Docker, Kubernetes, Git, JIRA, Postman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AI and Data Processing</w:t>
      </w:r>
      <w:r>
        <w:rPr>
          <w:rFonts w:asciiTheme="majorHAnsi" w:hAnsiTheme="majorHAnsi" w:cstheme="majorHAnsi"/>
          <w:bCs/>
          <w:lang w:val="en-US"/>
        </w:rPr>
        <w:t xml:space="preserve">: Machine Learning, Data Pipelines, ML Ops, AI Integration, Apache Kafka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and Development Practices</w:t>
      </w:r>
      <w:r>
        <w:rPr>
          <w:rFonts w:asciiTheme="majorHAnsi" w:hAnsiTheme="majorHAnsi" w:cstheme="majorHAnsi"/>
          <w:bCs/>
          <w:lang w:val="en-US"/>
        </w:rPr>
        <w:t xml:space="preserve">: Vitest, Unit Testing, Integration Testing, Agile, CI/CD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Fullstack Developer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robust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full-stack applications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front-end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C#/.NET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backend functionalities, enhancing user experience and operational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processing pipelines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FastAPI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significantly improving data handling processes in customer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AI/ML solutions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optimize existing features and deliver innovative functions across various software products, facilitating advanced data analytics.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directly with external clients to gather requirements and deliver tailored software solutions, ensuring alignment with their business goals.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and maintained scalable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microservices architecture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 Functions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deployment speed and system resilience.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and executed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unit tests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integration tests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(using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Vitest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) to ensure application reliability and performance, which expanded testing coverage across the application.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Agile methodologies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project management, contributing to effective sprint planning and facilitating continuous delivery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Assisted the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Commercial team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 technical implementation of the software, ensuring a seamless onboarding experience for clients through comprehensive documentation and support.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Streamlined internal processes by developing scalable applications that increased workflow efficiency, leveraging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version control.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Documented existing applications and created new documentation processes to support ongoing maintenance and client training.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code reviews to maintain high-quality coding standards, increase team collaboration, and share knowledge across the development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Adopted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 practices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automate deployment processes, accelerating the release cycles and minimizing downtime during updates.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practical training sessions on new technologies and development practices for junior developers, fostering a collaborative working environment.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Analyzed performance metrics of existing applications and proactively implemented optimizations to address identified bottlenecks.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stakeholder meetings to present project updates and gather feedback, ensuring alignment with project objectives.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comprehensive documentation of system architectures and processes for future reference and training purposes.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Fullstack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supported user-facing features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backend services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 a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.NET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environment, enhancing application functionality.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data migration projects, ensuring data integrity during transfers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queries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scripts.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Ensured high-quality software delivery through rigorous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unit testing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participation in code review processes, fostering a culture of collaboration.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design solutions that addressed client needs, using platforms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JIRA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task management and progress tracking.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Ushered in best coding practices by creating detailed technical documentation and conducting knowledge-sharing sessions with peers.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application response times by optimizing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endpoints and back-end processes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FastAPI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 Improved overall user experience as a result.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Involved in client interactions to gather feedback and propose enhancements, building strong relationships with key stakeholders.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Facilitated smooth deployment of applications in both production and development environments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solutions; ensuring minimal downtime during updates.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internal tooling for better management of project statuses and resource allocation, improving efficiency.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Incorporated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practices in development workflows, enabling faster iteration and continuous integration of code changes, thus improving overall delivery speed.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application security by implementing best practices for user authentication and data protection across systems.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Trained junior team members on best practices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fostering an inclusive learning environment.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developing web applications using fundamental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HTML/CSS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front-end development for a better user interface experience.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foundational experience in building small-scale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ASP.NET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understanding MVC architecture and design principles.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unit testing processes and participated in debugging sessions to resolve software issues identified in user feedback.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the basics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integrated third-party tools to enhance application functionality, such as payment processing systems and user authentication.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development team in maintaining existing applications and implementing minor features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AJAX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jQuery for better engagement.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development processes, usage instructions, and code comments to aid future development efforts and team onboarding.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meetings to discuss project requirements and timelines, gaining insights into Agile methodologies and project tracking tools.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Analyzed client feedback to propose initial enhancements, showcasing the importance of customer perspectives in software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developers on specific project tasks, gaining insight into advanced programming techniques and industry best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version control systems, particularly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for code management which emphasized the importance of collaboration and teamwork in software delivery.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