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Full 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Full Stack Software Engineer with over 10 years of experience in engineering robust web applications. Expert in architecting modern web solutions with a strong foundation in both front-end and back-end technologies. Proven ability to tackle complex technical challenges and deliver high-quality code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Django, GraphQL, RESTful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Next.js, Vue.js, Sass,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MongoDB, PostgreSQL, MySQL, Redis,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Deployment</w:t>
      </w:r>
      <w:r>
        <w:rPr>
          <w:rFonts w:asciiTheme="majorHAnsi" w:hAnsiTheme="majorHAnsi" w:cstheme="majorHAnsi"/>
          <w:bCs/>
          <w:lang w:val="en-US"/>
        </w:rPr>
        <w:t xml:space="preserve">: AWS, Docker, Kubernetes, Heroku,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Technologies</w:t>
      </w:r>
      <w:r>
        <w:rPr>
          <w:rFonts w:asciiTheme="majorHAnsi" w:hAnsiTheme="majorHAnsi" w:cstheme="majorHAnsi"/>
          <w:bCs/>
          <w:lang w:val="en-US"/>
        </w:rPr>
        <w:t xml:space="preserve">: AI Implementation, Natural Language Processing, LLM Integration, Machine Learning Libraries, TensorFlow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</w:t>
      </w:r>
      <w:r>
        <w:rPr>
          <w:rFonts w:asciiTheme="majorHAnsi" w:hAnsiTheme="majorHAnsi" w:cstheme="majorHAnsi"/>
          <w:bCs/>
          <w:lang w:val="en-US"/>
        </w:rPr>
        <w:t xml:space="preserve">: Jenkins, Git, GitHub Actions, Terraform,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Collaborative Spirit, Problem-Solving, Cross-Functional Teamwork, Communication, Critical Thinking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backend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efficient data processing and API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high-performance front-end interfaces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enhancing user experience and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AI-powered features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web applications,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 integrations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provide intelligent functionalities.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refine application architecture and achieve project milestones within tight deadlines.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containerize applications, streamlining the development and production workflow in a cloud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databases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data integrity and optimizing query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Detailed documentation for software development processes and API specifications, improving team knowledge sharing and onboarding.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mentoring junior engineers, fostering a culture of continuous learning and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APIs for more dynamic and efficient data retrieval, improving front-end performance and developer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deploying applications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utilizing services like EC2, Lambda, and RDS for robust cloud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CI/CD pipelines, facilitating automated testing and deployment processes to enhance software delivery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producing clean, maintainable codebases by applying design patterns and best practices in software engineering.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performance optimization for web applications, focusing on reducing load times and improving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caching strategies, effectively reducing database load and enhancing application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troubleshooting and debugging applications to enhance functionality and improve user experience.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high-performance front-end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RESTful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communication between client and server sides.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AI feature implementation,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Natural Language Processing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to enhance user interaction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full-cycle application development, from requirements gathering to deployment and ongoing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for deploying applications and implementing automated scaling and management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reusable components and front-end libraries for future use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code efficiency and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project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clear history and team collaboration on code changes.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iterative development cycles using Agile methodologies, adapting to evolving project requirements quickly.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style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UI/UX consistency across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for wireframing and prototyping components, maintaining a focus on user-centric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 and implemented strategies for data retrieval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thorough technical documentation to facilitate knowledge transfer and support onboarding efforts.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web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maintained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interactive UI components accessible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balance between usability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initial stages of AI feature development, researching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LLM integration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documentation for APIs developed, enhancing clarity for both users and future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debugging and reviewed to maintain a high level of code quality and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team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code integration across multiple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database functionalities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robust data management strategy.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cloud technology options for application hosting, providing recommendations based on research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front-end testing efforts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code reliability and optimize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retrospectives, contributing to continuous improvement in team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