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and detail-oriented Full Stack Software Engineer with over 10 years of experience in developing and maintaining scalable web applications. Proficient in modern programming languages and frameworks, particularly Ruby on Rails, and solid understanding of the principles of Behavior-Driven Development (BDD) and REST APIs. Strong communicator with a knack for collaborating across teams to enhance user experiences and software performance.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 &amp; Frameworks</w:t>
      </w:r>
      <w:r>
        <w:rPr>
          <w:rFonts w:asciiTheme="majorHAnsi" w:hAnsiTheme="majorHAnsi" w:cstheme="majorHAnsi"/>
          <w:bCs/>
          <w:lang w:val="en-US"/>
        </w:rPr>
        <w:t xml:space="preserve">: Ruby on Rails, JavaScript, HTML, CSS, Hotwire, Turbo, Stimulus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Technologies</w:t>
      </w:r>
      <w:r>
        <w:rPr>
          <w:rFonts w:asciiTheme="majorHAnsi" w:hAnsiTheme="majorHAnsi" w:cstheme="majorHAnsi"/>
          <w:bCs/>
          <w:lang w:val="en-US"/>
        </w:rPr>
        <w:t xml:space="preserve">: PostgreSQL, MySQL, MongoDB, Database Modeling, Database Querying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Development Practices</w:t>
      </w:r>
      <w:r>
        <w:rPr>
          <w:rFonts w:asciiTheme="majorHAnsi" w:hAnsiTheme="majorHAnsi" w:cstheme="majorHAnsi"/>
          <w:bCs/>
          <w:lang w:val="en-US"/>
        </w:rPr>
        <w:t xml:space="preserve">: Behavior-Driven Development (BDD), REST APIs, Design Patterns, Agile Methodologies, Version Control (Git)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AWS, Heroku, Vercel, Microservices, CI/CD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Quality Assurance</w:t>
      </w:r>
      <w:r>
        <w:rPr>
          <w:rFonts w:asciiTheme="majorHAnsi" w:hAnsiTheme="majorHAnsi" w:cstheme="majorHAnsi"/>
          <w:bCs/>
          <w:lang w:val="en-US"/>
        </w:rPr>
        <w:t xml:space="preserve">: Selenium, Automated Testing, Unit Testing, Integration Testing, Visual Testing Tools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Full Stack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complex full-stack solutions using </w:t>
      </w:r>
      <w:r w:rsidRPr="00B4406F">
        <w:rPr>
          <w:rFonts w:asciiTheme="majorHAnsi" w:hAnsiTheme="majorHAnsi" w:cstheme="majorHAnsi"/>
          <w:b/>
          <w:bCs/>
          <w:sz w:val="22"/>
          <w:szCs w:val="24"/>
        </w:rPr>
        <w:t xml:space="preserve">Ruby on Rails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integrating </w:t>
      </w:r>
      <w:r w:rsidRPr="00B4406F">
        <w:rPr>
          <w:rFonts w:asciiTheme="majorHAnsi" w:hAnsiTheme="majorHAnsi" w:cstheme="majorHAnsi"/>
          <w:b/>
          <w:bCs/>
          <w:sz w:val="22"/>
          <w:szCs w:val="24"/>
        </w:rPr>
        <w:t xml:space="preserve">Hotwire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Turbo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Stimulus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user interactions.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define application functionality and user interfaces, ensuring alignment with business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Re-engineered existing backend systems to improve maintainability and scalability, contributing to overall project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Behavior-Driven Development (BDD)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agile methodologies to streamline development processes and enhance software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RESTful APIs that facilitated communication between front-end applications and backend services, ensuring data consistency and responsiveness.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code reviews to ensure adherence to best practices and maintain code quality across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executed SQL queries for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databases, optimizing performance and ensuring data integrity.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architecture discussions and technical design sessions to identify trade-offs and propose innovative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automated testing frameworks using </w:t>
      </w:r>
      <w:r w:rsidRPr="00B4406F">
        <w:rPr>
          <w:rFonts w:asciiTheme="majorHAnsi" w:hAnsiTheme="majorHAnsi" w:cstheme="majorHAnsi"/>
          <w:b/>
          <w:bCs/>
          <w:sz w:val="22"/>
          <w:szCs w:val="24"/>
        </w:rPr>
        <w:t xml:space="preserve">Selenium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continuous quality assurance, enhancing release cycles.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on key technologies and best practices in software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thorough documentation of system architecture and codebase to support ongoing maintenance and knowledge transfer.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cloud services like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Heroku</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deployment and scaling of applications, ensuring high availability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and skill development to stay aligned with industry trends and emerging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Enhanced platform performance through focused debugging and iterative improvements, proactively addressing user feedback.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microservices architecture for modular application development, improving deployment flexibility and scalability.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Mid-Level 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responsive web applications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seamless user experiences and robust functionality.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UI/UX designers to implement modern web design principles and best practices for accessibility across various devices.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RESTful services to connect frontend applications with backend functionalities, ensuring reliable data exchanges.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ongoing improvement initiatives by suggesting enhancements and adopting new technologies for better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unit tests to verify application functionality, using various testing frameworks to maintain high-quality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database administrators to design effective database schemas for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optimize query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cross-team collaborations to gather requirements and deliver scalable solutions that align with business objectives.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version control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smooth code integration and collaboration across the development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stand-ups and sprint planning sessions as part of the Agile team structure to ensure project alignment and transparency.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deployment process to production through </w:t>
      </w:r>
      <w:r w:rsidRPr="00B4406F">
        <w:rPr>
          <w:rFonts w:asciiTheme="majorHAnsi" w:hAnsiTheme="majorHAnsi" w:cstheme="majorHAnsi"/>
          <w:b/>
          <w:bCs/>
          <w:szCs w:val="24"/>
        </w:rPr>
        <w:t xml:space="preserve">Heroku</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robust application lifecycles.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basic web applications using </w:t>
      </w:r>
      <w:r w:rsidRPr="00B4406F">
        <w:rPr>
          <w:rFonts w:asciiTheme="majorHAnsi" w:hAnsiTheme="majorHAnsi" w:cstheme="majorHAnsi"/>
          <w:b/>
          <w:bCs/>
          <w:szCs w:val="24"/>
        </w:rPr>
        <w:t xml:space="preserve">Ruby on Rails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kept learning to enhance coding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application debugging and troubleshooting to improve the overall software performance under supervision.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foundational concepts of software development, including version control with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basic SQL queries.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team meetings to understand project goals and contribute to brainstorming sessions, sharing fresh ideas.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senior developers to implement user interfaces that adhere to design specifications and functional requirements.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testing and validation of new features, following </w:t>
      </w:r>
      <w:r w:rsidRPr="00B4406F">
        <w:rPr>
          <w:rFonts w:asciiTheme="majorHAnsi" w:hAnsiTheme="majorHAnsi" w:cstheme="majorHAnsi"/>
          <w:b/>
          <w:bCs/>
          <w:szCs w:val="24"/>
        </w:rPr>
        <w:t xml:space="preserve">BDD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principles to ensure clarity and acceptance criteria are met.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assistance in data migration and database management, helping to maintain project databases effectively.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to learn best practices and coding standards from peers, aiding personal growth.</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 basic understanding of web security practices and applied them to coding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Agile methodology principles to participate in sprint cycles and retrospectives.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