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Front-End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Dedicated Full Stack Front-End Engineer with over 10 years of experience in crafting high-performance web applications. Proficient in modern technologies such as React, Next.js, and TypeScript, with a strong focus on integrating AI features and delivering exceptional UI/UX designs. Experienced in collaborating with cross-functional teams to enhance user engagement through responsive and accessible applications.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TypeScript, JavaScript, HTML5, CSS3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Frameworks and Libraries</w:t>
      </w:r>
      <w:r>
        <w:rPr>
          <w:rFonts w:asciiTheme="majorHAnsi" w:hAnsiTheme="majorHAnsi" w:cstheme="majorHAnsi"/>
          <w:bCs/>
          <w:lang w:val="en-US"/>
        </w:rPr>
        <w:t xml:space="preserve">: React, Next.js, Tailwind CSS, Jest, Cypress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Development Tools</w:t>
      </w:r>
      <w:r>
        <w:rPr>
          <w:rFonts w:asciiTheme="majorHAnsi" w:hAnsiTheme="majorHAnsi" w:cstheme="majorHAnsi"/>
          <w:bCs/>
          <w:lang w:val="en-US"/>
        </w:rPr>
        <w:t xml:space="preserve">: Git, Figma, Webpack, ESLint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API Integration</w:t>
      </w:r>
      <w:r>
        <w:rPr>
          <w:rFonts w:asciiTheme="majorHAnsi" w:hAnsiTheme="majorHAnsi" w:cstheme="majorHAnsi"/>
          <w:bCs/>
          <w:lang w:val="en-US"/>
        </w:rPr>
        <w:t xml:space="preserve">: GraphQL, REST, Axios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Accessibility Standards</w:t>
      </w:r>
      <w:r>
        <w:rPr>
          <w:rFonts w:asciiTheme="majorHAnsi" w:hAnsiTheme="majorHAnsi" w:cstheme="majorHAnsi"/>
          <w:bCs/>
          <w:lang w:val="en-US"/>
        </w:rPr>
        <w:t xml:space="preserve">: WCAG, Axe, WAVE, Lighthouse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Additional Technologies</w:t>
      </w:r>
      <w:r>
        <w:rPr>
          <w:rFonts w:asciiTheme="majorHAnsi" w:hAnsiTheme="majorHAnsi" w:cstheme="majorHAnsi"/>
          <w:bCs/>
          <w:lang w:val="en-US"/>
        </w:rPr>
        <w:t xml:space="preserve">: Docker, AWS, CI/CD, Agile methodologies, PostgreSQL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Front-End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optimized responsive web applications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Next.js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enhancing user engagement by creating seamless experiences.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TypeScript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improve code quality and maintainability across various components of the software application.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AI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features powered by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OpenAI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into front-end applications, significantly enhancing user interaction and personalization.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closely with backend engineers to effectively integrate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REST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GraphQL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APIs, ensuring efficient data exchange and application performance.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Tailwind CSS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rapid UI development while maintaining adherence to modern accessibility standards such as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WCAG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inclusivity in design.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Led the implementation of unit testing and end-to-end testing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Jest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Cypress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validate functional performance of all AI-integrated features.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Coordinated with designers to convert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Figma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prototypes into robust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components while maintaining design integrity and responsiveness.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Managed code versions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a streamlined workflow and collaboration through effective branching strategies.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Documented all development processes, focusing on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AI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features to ensure team members had access to necessary information for maintainability.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regular code reviews, sharing insights on best practices for integrating AI technologies within front-end frameworks.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Maintained high standards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UI/UX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design principles throughout the development lifecycle, aligning with industry benchmarks.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workshops on implementing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AI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enhancements in front-end frameworks for fellow developers, promoting a culture of continuous learning.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Advocated for and implemented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CI/CD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practices, facilitating smooth and uninterrupted deployment cycles.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refactoring legacy codebases to modern standards,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 17+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better performance and user experience improvements.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Assisted in training junior developers on front-end technologies, fostering a collaborative team environment.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Mid-Level Front-End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and built interactive web applications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Next.js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high performance and accessibility for end-users.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responsive and adaptive UI components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frameworks including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Tailwind 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cross-device compatibility.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closely with UI/UX designers to convert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Figma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designs into functional React components, enhancing overall project efficiency.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backend engineers to ensure seamless integration of APIs using both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GraphQL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protocols, maximizing application efficiency.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best practices in testing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ensure reliability of frontend features before deployment.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Familiarized with version control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applying best practices for team collaboration and code management.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code reviews, contributing to guidelines on the integration of AI functionality within existing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stakeholders to define project requirements and technical specifications related to AI enhancements, ensuring alignment with project goals.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compliance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WCAG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standards in all UI designs, prioritizing accessibility as a key feature of application development.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agile process by providing estimates for project timelines and actively participated in sprint planning sessions.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Documented workflows and assisted in training junior developers on best practices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Next.js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Front-End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and maintained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HTML/CSS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gaining foundational experience in front-end development.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and applied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as a version control system for managing code changes and collaborating with other developers in team projects.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creating basic UI components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simple state management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useState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useEffect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hooks.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team meetings to learn about Agile development methodologies, emphasizing the importance of iterative progress and stakeholder feedback.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with designers to implement minor adjustments to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Figma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designs, improving accuracy in the conversion to React components.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Debugged frontend issues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proficiency in troubleshooting code-related challenges.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simple landing pages using static HTML/CSS, understanding the flow from concept to deployed application.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Explored the use of testing frameworks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ensure correct functionality of simple React components and writing unit tests beforehand.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workshops and training sessions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front-end development, fostering continuous learning and improvement.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teammates in implementing responsive layouts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Flexbox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Grid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