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Result-driven Full Stack Developer with over 10 years of experience in designing, building, and deploying robust applications and services. Proven expertise in using Python, APIs, and Microservices architecture. Extensive experience with GCP, Kubernetes, and containerization technologies. Adept at collaborating with cross-functional teams to drive technical solutions and deliver complex projects efficiently. A strong communicator, capable of working independently and guiding teams through technical challenges.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Java, Go, Ruby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Web Technologies</w:t>
      </w:r>
      <w:r>
        <w:rPr>
          <w:rFonts w:asciiTheme="majorHAnsi" w:hAnsiTheme="majorHAnsi" w:cstheme="majorHAnsi"/>
          <w:bCs/>
          <w:lang w:val="en-US"/>
        </w:rPr>
        <w:t xml:space="preserve">: React, Angular, Node.js, Django, Flask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Services</w:t>
      </w:r>
      <w:r>
        <w:rPr>
          <w:rFonts w:asciiTheme="majorHAnsi" w:hAnsiTheme="majorHAnsi" w:cstheme="majorHAnsi"/>
          <w:bCs/>
          <w:lang w:val="en-US"/>
        </w:rPr>
        <w:t xml:space="preserve">: GCP, AWS Lambda, Azure, GKE, Heroku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Containerization and Orchestration</w:t>
      </w:r>
      <w:r>
        <w:rPr>
          <w:rFonts w:asciiTheme="majorHAnsi" w:hAnsiTheme="majorHAnsi" w:cstheme="majorHAnsi"/>
          <w:bCs/>
          <w:lang w:val="en-US"/>
        </w:rPr>
        <w:t xml:space="preserve">: Docker, Kubernetes, OpenShift, Helm, Apache Mesos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MongoDB, MySQL, Redis, Cassandra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and Protocols</w:t>
      </w:r>
      <w:r>
        <w:rPr>
          <w:rFonts w:asciiTheme="majorHAnsi" w:hAnsiTheme="majorHAnsi" w:cstheme="majorHAnsi"/>
          <w:bCs/>
          <w:lang w:val="en-US"/>
        </w:rPr>
        <w:t xml:space="preserve">: REST, GraphQL, gRPC, SOAP, WebSockets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Jenkins, Travis CI, CircleCI, Webpack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Collaboration and Communication</w:t>
      </w:r>
      <w:r>
        <w:rPr>
          <w:rFonts w:asciiTheme="majorHAnsi" w:hAnsiTheme="majorHAnsi" w:cstheme="majorHAnsi"/>
          <w:bCs/>
          <w:lang w:val="en-US"/>
        </w:rPr>
        <w:t xml:space="preserve">: JIRA, Confluence, Trello, Slack, Microsoft Teams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Full Stack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built scalable </w:t>
      </w:r>
      <w:r w:rsidRPr="00B4406F">
        <w:rPr>
          <w:rFonts w:asciiTheme="majorHAnsi" w:hAnsiTheme="majorHAnsi" w:cstheme="majorHAnsi"/>
          <w:b/>
          <w:bCs/>
          <w:sz w:val="22"/>
          <w:szCs w:val="24"/>
        </w:rPr>
        <w:t xml:space="preserve">Microservices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Flask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system performance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deployed applications on </w:t>
      </w:r>
      <w:r w:rsidRPr="00B4406F">
        <w:rPr>
          <w:rFonts w:asciiTheme="majorHAnsi" w:hAnsiTheme="majorHAnsi" w:cstheme="majorHAnsi"/>
          <w:b/>
          <w:bCs/>
          <w:sz w:val="22"/>
          <w:szCs w:val="24"/>
        </w:rPr>
        <w:t xml:space="preserve">Google Cloud Platform (GCP)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GKE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 orchestration, enhancing deployment speed.</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containerization of applications, enabling easy deployment and scaling across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RESTful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front-end and back-end integration, ensuring seamless data flows and enhancing user experiences.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and automated testing to maintain high-quality standards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CI/CD pipelines.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orchestration of containerized applications, improving resource utilization and service availability.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data engineers to ingest and process large volumes of data, using </w:t>
      </w:r>
      <w:r w:rsidRPr="00B4406F">
        <w:rPr>
          <w:rFonts w:asciiTheme="majorHAnsi" w:hAnsiTheme="majorHAnsi" w:cstheme="majorHAnsi"/>
          <w:b/>
          <w:bCs/>
          <w:sz w:val="22"/>
          <w:szCs w:val="24"/>
        </w:rPr>
        <w:t xml:space="preserve">BigQuery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analytics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Employed </w:t>
      </w:r>
      <w:r w:rsidRPr="00B4406F">
        <w:rPr>
          <w:rFonts w:asciiTheme="majorHAnsi" w:hAnsiTheme="majorHAnsi" w:cstheme="majorHAnsi"/>
          <w:b/>
          <w:bCs/>
          <w:sz w:val="22"/>
          <w:szCs w:val="24"/>
        </w:rPr>
        <w:t xml:space="preserve">GraphQL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efficient data retrieval in client applications, thereby reducing response time significantly.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closely with UX/UI designers to implement intuitive and dynamic front-ends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Agile development practices, contributing to sprint planning and daily stand-ups to ensure project alignment and delivery.</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 suite of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product functionality and accessibility.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Amazon Web Services (AWS)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scalable infrastructure, particularly focusing on </w:t>
      </w:r>
      <w:r w:rsidRPr="00B4406F">
        <w:rPr>
          <w:rFonts w:asciiTheme="majorHAnsi" w:hAnsiTheme="majorHAnsi" w:cstheme="majorHAnsi"/>
          <w:b/>
          <w:bCs/>
          <w:szCs w:val="24"/>
        </w:rPr>
        <w:t xml:space="preserve">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EC2</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for serverless architecture.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APIs and microservices to support mobile and web applications, ensuring robust integration with </w:t>
      </w:r>
      <w:r w:rsidRPr="00B4406F">
        <w:rPr>
          <w:rFonts w:asciiTheme="majorHAnsi" w:hAnsiTheme="majorHAnsi" w:cstheme="majorHAnsi"/>
          <w:b/>
          <w:bCs/>
          <w:szCs w:val="24"/>
        </w:rPr>
        <w:t xml:space="preserve">REST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principles.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application deployment and scaling, implementing efficient load balancing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performance optimization of applications, achieving significant improvements in loading times and resource utilization.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tests and functional tests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reliability and robustness of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system design discussions to enhance architecture and scalability, aligning technical solutions with business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quality assurance teams to streamline testing processes and improve release cycles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clients in technical discussions to clarify requirements and expectations, ensuring successful project delivery.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various databases like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into application stacks, optimizing data persistence strategies.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back-end services for data processing.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a team to develop real-time chat applications utilizing </w:t>
      </w:r>
      <w:r w:rsidRPr="00B4406F">
        <w:rPr>
          <w:rFonts w:asciiTheme="majorHAnsi" w:hAnsiTheme="majorHAnsi" w:cstheme="majorHAnsi"/>
          <w:b/>
          <w:bCs/>
          <w:szCs w:val="24"/>
        </w:rPr>
        <w:t xml:space="preserve">WebSockets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engagement.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Text mining and natural language processing tasks were performed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leading to improved data interpretation.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REST APIs for web applications, setting foundation for data exchange between front-end and back-end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version control systems, primarily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code repositories and collaborate on software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Agile training sessions to fully understand and implement Agile methodologies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application performance and analyzed bottlenecks to inform necessary code optimizations and refactoring.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troubleshoot and debug issues in applications, utilizing tools like </w:t>
      </w:r>
      <w:r w:rsidRPr="00B4406F">
        <w:rPr>
          <w:rFonts w:asciiTheme="majorHAnsi" w:hAnsiTheme="majorHAnsi" w:cstheme="majorHAnsi"/>
          <w:b/>
          <w:bCs/>
          <w:szCs w:val="24"/>
        </w:rPr>
        <w:t xml:space="preserve">Postman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API testing and validation.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documentation for internal tools, establishing clear guidelines for future development efforts.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migration of legacy systems to microservices architecture, aligning with modern development standards.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