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and detail-oriented software engineer with 10+ years of experience in designing, building, and maintaining web applications. Expertise in crafting robust backend services and APIs, with a strong focus on user experience and innovative solutions. Passionate about leveraging emerging technologies and improving engineering workflows through automation and collaboration.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TypeScript, Python, Go, Ruby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Node.js, Express.js, React, Redux, Vue.js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MongoDB, MySQL, Firebase, ElasticSearch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DevOps</w:t>
      </w:r>
      <w:r>
        <w:rPr>
          <w:rFonts w:asciiTheme="majorHAnsi" w:hAnsiTheme="majorHAnsi" w:cstheme="majorHAnsi"/>
          <w:bCs/>
          <w:lang w:val="en-US"/>
        </w:rPr>
        <w:t xml:space="preserve">: AWS, GCP, Docker, Kubernetes,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Methodologies &amp; Tools</w:t>
      </w:r>
      <w:r>
        <w:rPr>
          <w:rFonts w:asciiTheme="majorHAnsi" w:hAnsiTheme="majorHAnsi" w:cstheme="majorHAnsi"/>
          <w:bCs/>
          <w:lang w:val="en-US"/>
        </w:rPr>
        <w:t xml:space="preserve">: Agile, Scrum, CI/CD, JIRA,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&amp; Automation</w:t>
      </w:r>
      <w:r>
        <w:rPr>
          <w:rFonts w:asciiTheme="majorHAnsi" w:hAnsiTheme="majorHAnsi" w:cstheme="majorHAnsi"/>
          <w:bCs/>
          <w:lang w:val="en-US"/>
        </w:rPr>
        <w:t xml:space="preserve">: AI coding tools, Automated testing, Machine Learning, TensorFlow, FastAPI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core backend services and APIs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Express.js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a dynamic web application.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product and design teams to define features end-to-end,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frontend implementations.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scalable, secure, and observable systems that accommodated rapid user growth with effective performance optimization initiatives.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the introduction of CI/CD pipelines to improve engineering velocity and ensure smooth deployment workflows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robust data layers and API integrations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reliability and data management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experimented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coding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efficiency in delivering high-quality code and reducing testing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across the stack by developing user-centric features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while ensuring seamless data interaction with backend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Evolved the architecture by implementing modular design principles and establishing clear API service boundaries for better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Proactively addressed technical challenges, delivering viable solutions that increased overall system robustness and user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GCP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for cloud infrastructure to ensure scalability and security of applications during peak usage.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comprehensive monitoring and observability using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track application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best practices in software development by conducting code reviews and advocating for clean, maintainable code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automation tools to streamline developer workflows and optimize deployment processes, reducing manual intervention.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on-call rotations to provide support for production systems, ensuring operational excellence.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fostering a culture of learning and improvement.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Mid-Level Full Stack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Building out API services and backend infrastructure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integrating modern databases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effective data handling.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Participating in the full software development lifecycle, from requirements analysis through to production deployment and post-launch support.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dynamic user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optimal user experience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align design and vision with technical execution, focusing on core product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version control and collaboration platforms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code and track project progress.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automated testing solutions to ensure functionality and performance standards were met prior to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existing applications by optimizing performance metrics and user engagement through data-driven insights.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Drafted technical documentation for APIs and system designs, aiding in knowledge sharing across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strategy discussions, advocating for emerging technologies that could optimize workflows and user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cloud solutions (AWS) to manage hosting and resources effectively, ensuring high availability and redundancy.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and maintenance of both frontend and backend components for various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practical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storage and management in project implementations.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senior team members to gain insights into best practices for API design and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reviews, focusing on code quality and adherence to established design patterns and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troubleshooting and debugging issues across the stack, gaining experience in identifying performance bottlenecks.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hands-on learning with CI/CD processes, helping to automate deployment procedures to improve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user interface design discussions, providing input on how to best implement features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create RESTful APIs by interacting with team members to build scalable services that supported new application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cloud technologies and deployment strategies, particularly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how they support application scalability.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regular team meetings to discuss project progress, technical challenges, and resource allocation.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