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 highly skilled Full Stack Developer with over 10 years of experience in designing, developing, and maintaining web applications. Proficient in both front-end and back-end technologies, committed to delivering scalable, efficient solutions while ensuring high standards of user experience and software quality.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Front-End Technologies</w:t>
      </w:r>
      <w:r>
        <w:rPr>
          <w:rFonts w:asciiTheme="majorHAnsi" w:hAnsiTheme="majorHAnsi" w:cstheme="majorHAnsi"/>
          <w:bCs/>
          <w:lang w:val="en-US"/>
        </w:rPr>
        <w:t xml:space="preserve">: HTML, CSS, JavaScript, React, Angular, Vue.js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Back-End Technologies</w:t>
      </w:r>
      <w:r>
        <w:rPr>
          <w:rFonts w:asciiTheme="majorHAnsi" w:hAnsiTheme="majorHAnsi" w:cstheme="majorHAnsi"/>
          <w:bCs/>
          <w:lang w:val="en-US"/>
        </w:rPr>
        <w:t xml:space="preserve">: Node.js, Python, Java, Express.js, Django, Spring Boot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SQLite, Oracle,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Development &amp; Integration</w:t>
      </w:r>
      <w:r>
        <w:rPr>
          <w:rFonts w:asciiTheme="majorHAnsi" w:hAnsiTheme="majorHAnsi" w:cstheme="majorHAnsi"/>
          <w:bCs/>
          <w:lang w:val="en-US"/>
        </w:rPr>
        <w:t xml:space="preserve">: RESTful APIs, SOAP APIs, GraphQL, Swagger, Postman, Axios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 &amp; Version Control</w:t>
      </w:r>
      <w:r>
        <w:rPr>
          <w:rFonts w:asciiTheme="majorHAnsi" w:hAnsiTheme="majorHAnsi" w:cstheme="majorHAnsi"/>
          <w:bCs/>
          <w:lang w:val="en-US"/>
        </w:rPr>
        <w:t xml:space="preserve">: Git, Docker, Kubernetes, Jenkins, Webpack, Babel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Technologies &amp; Frameworks</w:t>
      </w:r>
      <w:r>
        <w:rPr>
          <w:rFonts w:asciiTheme="majorHAnsi" w:hAnsiTheme="majorHAnsi" w:cstheme="majorHAnsi"/>
          <w:bCs/>
          <w:lang w:val="en-US"/>
        </w:rPr>
        <w:t xml:space="preserve">: TypeScript, Redux, Bootstrap, Material-UI, Express, Serverless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Developer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full-stack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the front end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the back end, creating seamless user experiences and maintaining high client accessibility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microservices that facilitated communication between client-side applications and server-side functionalities, enhancing data exchange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by implementing advanced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caching strategies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reducing server response times through effective database query optimization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maintained responsive web applications ensuring compatibility with various devices and platforms, leveraging CSS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Bootstrap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Material-UI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enabling a systematic and efficient collaborative development process through feature branches and pull requests.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modern front-end frameworks, specifically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state management, to enhance application interactivity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and debugging sessions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Chrome DevTools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logging tools to identify and rectify performance bottlenecks and security vulnerabilities.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development cycles, contributing to sprint planning, backlog refinement, and retrospectives to foster continuous project improvement and team cooperation.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to streamline application deployment processes and environments, ensuring consistency across development, testing, and production stages.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and APIs to enrich application functionality and user engagement through features like real-time notifications and user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UI/UX designers to translate design mockups into functional features, ensuring aesthetic appeal and usability across devices and screens.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incorporate emerging technologies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microservices architecture into ongoing projects for improved future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automated tests using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Mocha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code reliability and application stability post-deployment.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database design and optimization efforts, ensuring efficient execution of both SQL and NoSQL queries and safeguarding data integrity across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best practices regarding full-stack development, fostering a culture of knowledge sharing within the team.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Exclusively 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build modular and maintainable full-stack web applications tailored to client specifications and industry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and developed multiple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data interchange across various internal and external applications while maintaining stringent security measures.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effectively to manage data, focusing on reducing latency through optimized schema design and indexing strategies.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comprehensive unit and integration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Chai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that application functionalities align perfectly with business requirements and user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actively in code reviews using GitLab, facilitating collaborative problem-solving sessions informed by collective input from diverse technical perspectives.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end-to-end solutions incorporating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back-end services enriched with rich front-end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fostering high levels of user interaction and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in API documentation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Swagger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usability for internal developers and stakeholders when consuming APIs held in service catalogues.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 clear understanding of application performance metrics through the implementation of Application Performance Monitoring (APM) tools, enhancing operational insights and decision-making.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cross-functional teams by participating in daily stand-ups and retrospective meetings, fostering collaboration and innovation throughout the development lifecycle.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the migration of legacy applications to modern tech stacks, enhancing security, and improving maintainability through the adoption of containerized environments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designers to implement pixel-perfect interfaces,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 Flexbox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systems to achieve a cleaner layout and better responsiveness.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knowledge sharing sessions focusing on emerging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serverless computing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continuously evolve the development skill set across teams.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build user-friendly web applications while adhering to design specifications and coding standards for quality assurance.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back-end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seamless integration of front-end interfaces with server-side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agile teams to develop test-driven applications supported by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REST API testing and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managed database structures primarily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efforts to optimize SQL queries and ensure data normalization and integrity.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backend debugging activities, tracing and resolving issues related to performance and scalability of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Chrome DevTools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Extended application functionality by developing custom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integrating external APIs as required, ensuring robustness in data interchange.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version control efforts by adopting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workflows that improved team productivity and code integrity during concurrent changes and deployments.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interactive and dynamic user interfaces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user engagement, focusing on modular UI components for reusability across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opportunities, adapting to emerging tech trends in web development and incorporating these insights into team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effective coding documentation practices to facilitate ongoing project maintenance and onboarding of new team members.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