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Full Stack Developer with 10+ years of experience specializing in crafting scalable web applications using React and Node.js. Proven track record of delivering high-quality solutions across frontend and backend layers while ensuring performance and responsiveness.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Redux, Hooks, Context API, JavaScript, TypeScript, HTML5, CSS3, Tailwind CSS, MUI, Ant Design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Express, Fastify, NestJS, RESTful APIs, Authentication, RBAC, PostgreSQL, MySQL, Prisma, TypeORM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Containers</w:t>
      </w:r>
      <w:r>
        <w:rPr>
          <w:rFonts w:asciiTheme="majorHAnsi" w:hAnsiTheme="majorHAnsi" w:cstheme="majorHAnsi"/>
          <w:bCs/>
          <w:lang w:val="en-US"/>
        </w:rPr>
        <w:t xml:space="preserve">: Docker, CI/CD, Heroku, AWS, Azure, GCP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Engineering Practices</w:t>
      </w:r>
      <w:r>
        <w:rPr>
          <w:rFonts w:asciiTheme="majorHAnsi" w:hAnsiTheme="majorHAnsi" w:cstheme="majorHAnsi"/>
          <w:bCs/>
          <w:lang w:val="en-US"/>
        </w:rPr>
        <w:t xml:space="preserve">: Git, Unit Testing, Integration Testing, Agile Development, SCRUM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Tools</w:t>
      </w:r>
      <w:r>
        <w:rPr>
          <w:rFonts w:asciiTheme="majorHAnsi" w:hAnsiTheme="majorHAnsi" w:cstheme="majorHAnsi"/>
          <w:bCs/>
          <w:lang w:val="en-US"/>
        </w:rPr>
        <w:t xml:space="preserve">: JIRA, Slack, GitHub,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scalability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reusable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Hooks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state management, enhancing code modularity.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ensured proper data validation and error handling for a seamless interaction with the frontend.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database schemas and managed data access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Sequelize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performance across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UI libraries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MUI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Tailwind 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responsive designs that cater to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incorporated engineering best practices to maintain code quality and functionality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to streamline development and deployment processes, improving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designers to ensure alignment of technical solutions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codebases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engaged in version control best practices to manage collaborative projects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 to support scalable SaaS solutions, including multi-tenant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migration of legacy systems to a modern tech stack, incorporating cloud services for improved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configuration-driven features and managed environment-based deployments to support agility in production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issue tracking to improve team communication and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APIs and managed asynchronous requests with proper error handling and state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unit testing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integration testing to ensure application reliability before deployment.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proofErr w:type="spellStart"/>
      <w:r w:rsidR="00DB3807" w:rsidRPr="00DB3807">
        <w:rPr>
          <w:rStyle w:val="Blacktext"/>
          <w:rFonts w:cstheme="majorHAnsi"/>
        </w:rPr>
        <w:t>InfoVision</w:t>
      </w:r>
      <w:proofErr w:type="spellEnd"/>
      <w:r w:rsidR="00DB3807" w:rsidRPr="00DB3807">
        <w:rPr>
          <w:rStyle w:val="Blacktext"/>
          <w:rFonts w:cstheme="majorHAnsi"/>
        </w:rPr>
        <w:t xml:space="preserve">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performance for 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state management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 Toolkit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Context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the maintainability of the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Fastify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response times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interact with client-side applications, ensuring secure data transactions and effective error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relational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data-driven applications, ensuring integrity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feature planning with cross-functional teams to define deliverables and timelines, facilitating timely project execution.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application performance through rigorous testing and code optimization techniques,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containerization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consistency and efficiency across development and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libraries and APIs to enhance application functionality and improve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refactoring sessions to maintain code quality and adherence to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create engaging and intuitive user interfaces that improved user satisfaction and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continuous learning and adoption of new technologies to enhance project outcomes and efficiency.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proofErr w:type="spellStart"/>
      <w:r w:rsidR="00DB3807" w:rsidRPr="00DB3807">
        <w:rPr>
          <w:rStyle w:val="Blacktext"/>
          <w:rFonts w:cstheme="majorHAnsi"/>
        </w:rPr>
        <w:t>ScienceSoft</w:t>
      </w:r>
      <w:proofErr w:type="spellEnd"/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single-page applications (SPAs)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dynamic content rendering and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backend development and business logic implementation.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responsive design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simple state management techniques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Context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application structure and data flow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troubleshoot and debug existing applications, enhancing overall application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testing on web applications and utilized feedback from users to implement improvements and optimize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onboarding processes to understand system architecture and enhance development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 and ensure seamless collaboration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milestones and status updates, learning to align personal tasks with team goals.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and integration of simple backend services, contributing to overall project delivery.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96DF4" w14:textId="77777777" w:rsidR="00AB1049" w:rsidRDefault="00AB1049" w:rsidP="00292D75">
      <w:r>
        <w:separator/>
      </w:r>
    </w:p>
  </w:endnote>
  <w:endnote w:type="continuationSeparator" w:id="0">
    <w:p w14:paraId="6DCF037E" w14:textId="77777777" w:rsidR="00AB1049" w:rsidRDefault="00AB10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0676E" w14:textId="77777777" w:rsidR="00AB1049" w:rsidRDefault="00AB1049" w:rsidP="00292D75">
      <w:r>
        <w:separator/>
      </w:r>
    </w:p>
  </w:footnote>
  <w:footnote w:type="continuationSeparator" w:id="0">
    <w:p w14:paraId="685C0F3F" w14:textId="77777777" w:rsidR="00AB1049" w:rsidRDefault="00AB10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54</cp:revision>
  <dcterms:created xsi:type="dcterms:W3CDTF">2025-06-19T17:24:00Z</dcterms:created>
  <dcterms:modified xsi:type="dcterms:W3CDTF">2026-04-08T03:58:00Z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