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Full Stack Developer with over 10 years of comprehensive experience in designing, developing, and maintaining high-quality web applications. Expertise in both front-end and back-end development, with a strong emphasis on delivering exceptional user experiences and scalable solutions. Proficient in collaborating with cross-functional teams and utilizing modern technologies to drive project success.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Front-End Technologies</w:t>
      </w:r>
      <w:r>
        <w:rPr>
          <w:rFonts w:asciiTheme="majorHAnsi" w:hAnsiTheme="majorHAnsi" w:cstheme="majorHAnsi"/>
          <w:bCs/>
          <w:lang w:val="en-US"/>
        </w:rPr>
        <w:t xml:space="preserve">: HTML, CSS, JavaScript, React, Angular, Vue.js, Bootstrap, Tailwind 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Back-End Technologies</w:t>
      </w:r>
      <w:r>
        <w:rPr>
          <w:rFonts w:asciiTheme="majorHAnsi" w:hAnsiTheme="majorHAnsi" w:cstheme="majorHAnsi"/>
          <w:bCs/>
          <w:lang w:val="en-US"/>
        </w:rPr>
        <w:t xml:space="preserve">: Node.js, Python, Django, Express, Java, Spring Boot, Ruby on Rails,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Redis,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</w:t>
      </w:r>
      <w:r>
        <w:rPr>
          <w:rFonts w:asciiTheme="majorHAnsi" w:hAnsiTheme="majorHAnsi" w:cstheme="majorHAnsi"/>
          <w:bCs/>
          <w:lang w:val="en-US"/>
        </w:rPr>
        <w:t xml:space="preserve">: RESTful APIs, GraphQL, Swagger, Postman, Axios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Version Control</w:t>
      </w:r>
      <w:r>
        <w:rPr>
          <w:rFonts w:asciiTheme="majorHAnsi" w:hAnsiTheme="majorHAnsi" w:cstheme="majorHAnsi"/>
          <w:bCs/>
          <w:lang w:val="en-US"/>
        </w:rPr>
        <w:t xml:space="preserve">: Git, Docker, CI/CD, Jenkins,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Miscellaneous Skills</w:t>
      </w:r>
      <w:r>
        <w:rPr>
          <w:rFonts w:asciiTheme="majorHAnsi" w:hAnsiTheme="majorHAnsi" w:cstheme="majorHAnsi"/>
          <w:bCs/>
          <w:lang w:val="en-US"/>
        </w:rPr>
        <w:t xml:space="preserve">: Agile Methodologies, Unit Testing, Debugging, Responsive Design, Cross-Browser Compatibility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Full Stack Developer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dynamic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user engagement and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responsive user interfaces and built robust front-end architecture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HTML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secure and scalable RESTful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data access and integration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designers to translate UI/UX designs into functional components, ensuring high-quality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collaboration across teams, maintaining a robust development workflow.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and optimized databases, implementing indexing and caching strategies to improve performance on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executed automated unit and integration tests,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Mocha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application reliability and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 and sprints to deliver project milestones on-time, utilizing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task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Trained junior developers on modern frameworks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collaborative learning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debugging and troubleshooting issues across the application stack, maintaining high standards of performance and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Migrated legacy systems to modern frameworks, substantially improving system efficiency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and APIs, extending application functionalities and enhancing user experience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Stripe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Twilio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of applications, streamlining deployment processes and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services incorporating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JWT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secure authentication and authorization mechanisms.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code reviews to enhance code quality and share best practices across the development team.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full-stack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high performance and scalability of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user-centric web interfaces utilizing modern CSS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Tailwind 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microservices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promoting principles of scalability and modularity.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APIs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providing efficient data retrieval methods.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performance by implementing database schema migrations and writing efficient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team hacking sessions, fostering a culture of collaboration and continuous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client-side features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ensuring optimal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for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CI/CD practices and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the deployment process, reducing manual intervention.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product stakeholders to refine requirements and improve application features based on user feedback.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session management and caching, enhancing application response times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load testing and performance tuning for applications, ensuring robustness under varying conditions.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error tracking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Sentry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monitor application logs and troubleshoot errors.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workflow and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migrating legacy systems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successfully reducing downtime and leveraging modern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responsive web applications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cross-browser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methodologies, including daily stand-ups and sprint retrospectives.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RESTful API endpoints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internal communication, enhancing system interoperability.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refine features based on usability testing and user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code quality through consistent adherence to coding conventions and thorough documentation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debugging sessions employing browser developer tools and logging mechanisms to troubleshoot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rich user interfaces with accessibility best practices in mind to ensure inclusive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source control and collaboration, tracking changes and facilitating continuous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