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Frontend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Frontend Engineer with 10+ years of experience specializing in building high-performance single-page applications using React, TypeScript, and modern web technologies. Expertise in creating reusable components and ensuring optimal user experience while collaborating across teams to deliver impactful user-facing features.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TypeScript, JavaScript,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&amp; Debugging</w:t>
      </w:r>
      <w:r>
        <w:rPr>
          <w:rFonts w:asciiTheme="majorHAnsi" w:hAnsiTheme="majorHAnsi" w:cstheme="majorHAnsi"/>
          <w:bCs/>
          <w:lang w:val="en-US"/>
        </w:rPr>
        <w:t xml:space="preserve">: Vitest, React Testing Library, Playwright, Chromatic, Jest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GraphQL, REST APIs, WebSockets, WebRTC,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Code Splitting, Skeleton UI, Caching Strategies, Optimized Rendering, UX Enhancements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Design &amp; Collaboration</w:t>
      </w:r>
      <w:r>
        <w:rPr>
          <w:rFonts w:asciiTheme="majorHAnsi" w:hAnsiTheme="majorHAnsi" w:cstheme="majorHAnsi"/>
          <w:bCs/>
          <w:lang w:val="en-US"/>
        </w:rPr>
        <w:t xml:space="preserve">: Figma, Storybook, CSS Modules, Lo-Fi Wireframes, Agile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Frontend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Frontend Engineer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development of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single-page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performance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features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fetching, improving real-time collaboration and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integrated reusable UI components using a modular approach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 Modules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easier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which enhanced the overall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adherence to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Testing Library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robust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WebSockets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functionalities within user-facing analytics features, enhancing user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the Product team through iterative designs, wireframes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Figma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continuous feedback loops.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features focused on leveraging AI models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 providers.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directly with backend teams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ensuring seamless data integration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internal design system with extensive documentation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Storybook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development process.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open-source projects, enhancing the communities of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others, showcasing strong craftsmanship.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audits leading to the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splitting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strategies, improving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workshops on frontend best practices, fostering knowledge sharing within the team and across departments.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the use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modern JavaScript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contributed to discussions on new technologies and tools, proposing enhancements to the existing tech stack.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Mid-Level Frontend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proofErr w:type="spellStart"/>
      <w:r w:rsidR="00DB3807" w:rsidRPr="00DB3807">
        <w:rPr>
          <w:rStyle w:val="Blacktext"/>
          <w:rFonts w:cstheme="majorHAnsi"/>
        </w:rPr>
        <w:t>InfoVision</w:t>
      </w:r>
      <w:proofErr w:type="spellEnd"/>
      <w:r w:rsidR="00DB3807" w:rsidRPr="00DB3807">
        <w:rPr>
          <w:rStyle w:val="Blacktext"/>
          <w:rFonts w:cstheme="majorHAnsi"/>
        </w:rPr>
        <w:t xml:space="preserve">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Mid-Level Frontend Engineer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multiple features for a complex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application, optimizing the codebase for better maintainability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development environments, streamlining development workflows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ensured performance optimizations for data-driven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cross-functional teams to launch user-focused features, significantly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design principles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modern frameworks to ensure cross-browser compatibility.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unit and integration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Testing Library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solidifying application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designers to produce user interface elements that align with user feedback and analytics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existing component library, expanding its functionality for future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team members, providing guidance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and code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hackathons, encouraging innovation and exploration of new technologies to solve existing challenges.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Frontend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proofErr w:type="spellStart"/>
      <w:r w:rsidR="00DB3807" w:rsidRPr="00DB3807">
        <w:rPr>
          <w:rStyle w:val="Blacktext"/>
          <w:rFonts w:cstheme="majorHAnsi"/>
        </w:rPr>
        <w:t>ScienceSoft</w:t>
      </w:r>
      <w:proofErr w:type="spellEnd"/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Frontend Developer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and maintaining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application, focusing on interactive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modern web technologies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debugging sessions, identifying issues through testing frameworks and developer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planning, enhancing teamwork and project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various third-party libraries to enhance application functionalities, focusing on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code reviews, gaining exposure to best practices and coding standards in a collaborative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project timelines and feature specifications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Experimented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wireframe designs, transitioning them to functional interfaces in collaboration with UI/UX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legacy codebases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about componentization and performance impacts.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project documentation on GitHub for easier team collaboration on code changes.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96DF4" w14:textId="77777777" w:rsidR="00AB1049" w:rsidRDefault="00AB1049" w:rsidP="00292D75">
      <w:r>
        <w:separator/>
      </w:r>
    </w:p>
  </w:endnote>
  <w:endnote w:type="continuationSeparator" w:id="0">
    <w:p w14:paraId="6DCF037E" w14:textId="77777777" w:rsidR="00AB1049" w:rsidRDefault="00AB10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0676E" w14:textId="77777777" w:rsidR="00AB1049" w:rsidRDefault="00AB1049" w:rsidP="00292D75">
      <w:r>
        <w:separator/>
      </w:r>
    </w:p>
  </w:footnote>
  <w:footnote w:type="continuationSeparator" w:id="0">
    <w:p w14:paraId="685C0F3F" w14:textId="77777777" w:rsidR="00AB1049" w:rsidRDefault="00AB10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54</cp:revision>
  <dcterms:created xsi:type="dcterms:W3CDTF">2025-06-19T17:24:00Z</dcterms:created>
  <dcterms:modified xsi:type="dcterms:W3CDTF">2026-04-08T03:58:00Z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